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26"/>
      </w:tblGrid>
      <w:tr w:rsidR="000B41A7" w:rsidRPr="008C1A31" w:rsidTr="008C1A31">
        <w:trPr>
          <w:cantSplit/>
          <w:trHeight w:hRule="exact" w:val="1854"/>
        </w:trPr>
        <w:tc>
          <w:tcPr>
            <w:tcW w:w="7126" w:type="dxa"/>
          </w:tcPr>
          <w:p w:rsidR="00740EAE" w:rsidRPr="008C1A31" w:rsidRDefault="00740EAE">
            <w:pPr>
              <w:pStyle w:val="StandardohneAbstand"/>
              <w:tabs>
                <w:tab w:val="left" w:pos="1702"/>
                <w:tab w:val="left" w:pos="3119"/>
                <w:tab w:val="left" w:pos="5160"/>
                <w:tab w:val="left" w:pos="7428"/>
              </w:tabs>
              <w:rPr>
                <w:lang w:val="ru-RU"/>
              </w:rPr>
            </w:pPr>
          </w:p>
          <w:p w:rsidR="000B41A7" w:rsidRPr="008C1A31" w:rsidRDefault="000B41A7">
            <w:pPr>
              <w:pStyle w:val="StandardohneAbstand"/>
              <w:tabs>
                <w:tab w:val="left" w:pos="1702"/>
                <w:tab w:val="left" w:pos="3119"/>
                <w:tab w:val="left" w:pos="5160"/>
                <w:tab w:val="left" w:pos="7428"/>
              </w:tabs>
              <w:rPr>
                <w:lang w:val="ru-RU"/>
              </w:rPr>
            </w:pPr>
          </w:p>
        </w:tc>
      </w:tr>
    </w:tbl>
    <w:bookmarkStart w:id="0" w:name="TMBetreff1"/>
    <w:bookmarkEnd w:id="0"/>
    <w:p w:rsidR="00113786" w:rsidRDefault="008E69EF" w:rsidP="00113786">
      <w:pPr>
        <w:rPr>
          <w:rFonts w:ascii="Times New Roman" w:eastAsiaTheme="minorHAnsi" w:hAnsi="Times New Roman"/>
          <w:b/>
          <w:bCs/>
          <w:color w:val="0070C0"/>
          <w:sz w:val="24"/>
          <w:szCs w:val="24"/>
          <w:lang w:val="en-US" w:eastAsia="en-US"/>
        </w:rPr>
      </w:pPr>
      <w:r w:rsidRPr="00113786">
        <w:rPr>
          <w:rFonts w:ascii="Times New Roman" w:eastAsiaTheme="minorHAnsi" w:hAnsi="Times New Roman"/>
          <w:b/>
          <w:bCs/>
          <w:noProof/>
          <w:color w:val="0070C0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0" wp14:anchorId="77553F8E" wp14:editId="1C741416">
                <wp:simplePos x="0" y="0"/>
                <wp:positionH relativeFrom="page">
                  <wp:posOffset>5944235</wp:posOffset>
                </wp:positionH>
                <wp:positionV relativeFrom="page">
                  <wp:posOffset>3978275</wp:posOffset>
                </wp:positionV>
                <wp:extent cx="1600200" cy="5514975"/>
                <wp:effectExtent l="635" t="0" r="0" b="31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51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0577" w:rsidRPr="00CD6C62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bookmarkStart w:id="1" w:name="TMDatum"/>
                            <w:bookmarkEnd w:id="1"/>
                            <w:r w:rsidRPr="00CD6C62">
                              <w:rPr>
                                <w:lang w:val="ru-RU"/>
                              </w:rPr>
                              <w:t xml:space="preserve"> </w:t>
                            </w:r>
                          </w:p>
                          <w:p w:rsidR="00EE0577" w:rsidRPr="00CD6C62" w:rsidRDefault="00EE0577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EE0577" w:rsidRPr="00CD6C62" w:rsidRDefault="00EE0577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bookmarkStart w:id="2" w:name="TMAutor"/>
                            <w:bookmarkEnd w:id="2"/>
                          </w:p>
                          <w:p w:rsidR="00EE0577" w:rsidRPr="00CD6C62" w:rsidRDefault="00EE0577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EE0577" w:rsidRP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АО «БАЙЕР»</w:t>
                            </w:r>
                          </w:p>
                          <w:p w:rsidR="00EE0577" w:rsidRDefault="00EE0577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bookmarkStart w:id="3" w:name="TMAbsender"/>
                            <w:bookmarkEnd w:id="3"/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107113, Россия, Москва</w:t>
                            </w: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ул. 3-я Рыбинская д.18, стр.2</w:t>
                            </w: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Тел.: (495) 234 20 00</w:t>
                            </w:r>
                          </w:p>
                          <w:p w:rsidR="00740EAE" w:rsidRPr="00CD6C62" w:rsidRDefault="00740EAE">
                            <w:pPr>
                              <w:pStyle w:val="Briefkopf"/>
                            </w:pPr>
                            <w:r>
                              <w:rPr>
                                <w:lang w:val="ru-RU"/>
                              </w:rPr>
                              <w:t xml:space="preserve">Факс: (495) 234 </w:t>
                            </w:r>
                            <w:r w:rsidR="00CD6C62" w:rsidRPr="00CD6C62">
                              <w:rPr>
                                <w:lang w:val="ru-RU"/>
                              </w:rPr>
                              <w:t>2</w:t>
                            </w:r>
                            <w:r w:rsidR="00CD6C62">
                              <w:t>0 01</w:t>
                            </w: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  <w:p w:rsidR="00740EAE" w:rsidRPr="00CD6C62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  <w:r>
                              <w:t>www</w:t>
                            </w:r>
                            <w:r w:rsidRPr="00CD6C62">
                              <w:rPr>
                                <w:lang w:val="ru-RU"/>
                              </w:rPr>
                              <w:t>.</w:t>
                            </w:r>
                            <w:proofErr w:type="spellStart"/>
                            <w:r>
                              <w:t>bayer</w:t>
                            </w:r>
                            <w:proofErr w:type="spellEnd"/>
                            <w:r w:rsidRPr="00CD6C62">
                              <w:rPr>
                                <w:lang w:val="ru-RU"/>
                              </w:rPr>
                              <w:t>.</w:t>
                            </w:r>
                            <w:proofErr w:type="spellStart"/>
                            <w:r>
                              <w:t>ru</w:t>
                            </w:r>
                            <w:proofErr w:type="spellEnd"/>
                          </w:p>
                          <w:p w:rsidR="00740EAE" w:rsidRPr="00740EAE" w:rsidRDefault="00740EAE">
                            <w:pPr>
                              <w:pStyle w:val="Briefkopf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68.05pt;margin-top:313.25pt;width:126pt;height:434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" o:allowincell="f" o:allowoverlap="f" filled="f" stroked="f">
                <v:textbox inset="0,0,0,0">
                  <w:txbxContent>
                    <w:p w:rsidR="00EE0577" w:rsidRPr="00CD6C62" w:rsidRDefault="00740EAE">
                      <w:pPr>
                        <w:pStyle w:val="Briefkopf"/>
                        <w:rPr>
                          <w:lang w:val="ru-RU"/>
                        </w:rPr>
                      </w:pPr>
                      <w:bookmarkStart w:id="4" w:name="TMDatum"/>
                      <w:bookmarkEnd w:id="4"/>
                      <w:r w:rsidRPr="00CD6C62">
                        <w:rPr>
                          <w:lang w:val="ru-RU"/>
                        </w:rPr>
                        <w:t xml:space="preserve"> </w:t>
                      </w:r>
                    </w:p>
                    <w:p w:rsidR="00EE0577" w:rsidRPr="00CD6C62" w:rsidRDefault="00EE0577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EE0577" w:rsidRPr="00CD6C62" w:rsidRDefault="00EE0577">
                      <w:pPr>
                        <w:pStyle w:val="Briefkopf"/>
                        <w:rPr>
                          <w:lang w:val="ru-RU"/>
                        </w:rPr>
                      </w:pPr>
                      <w:bookmarkStart w:id="5" w:name="TMAutor"/>
                      <w:bookmarkEnd w:id="5"/>
                    </w:p>
                    <w:p w:rsidR="00EE0577" w:rsidRPr="00CD6C62" w:rsidRDefault="00EE0577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EE0577" w:rsidRP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АО «БАЙЕР»</w:t>
                      </w:r>
                    </w:p>
                    <w:p w:rsidR="00EE0577" w:rsidRDefault="00EE0577">
                      <w:pPr>
                        <w:pStyle w:val="Briefkopf"/>
                        <w:rPr>
                          <w:lang w:val="ru-RU"/>
                        </w:rPr>
                      </w:pPr>
                      <w:bookmarkStart w:id="6" w:name="TMAbsender"/>
                      <w:bookmarkEnd w:id="6"/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107113, Россия, Москва</w:t>
                      </w: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ул. 3-я Рыбинская д.18, стр.2</w:t>
                      </w: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Тел.: (495) 234 20 00</w:t>
                      </w:r>
                    </w:p>
                    <w:p w:rsidR="00740EAE" w:rsidRPr="00CD6C62" w:rsidRDefault="00740EAE">
                      <w:pPr>
                        <w:pStyle w:val="Briefkopf"/>
                      </w:pPr>
                      <w:r>
                        <w:rPr>
                          <w:lang w:val="ru-RU"/>
                        </w:rPr>
                        <w:t xml:space="preserve">Факс: (495) 234 </w:t>
                      </w:r>
                      <w:r w:rsidR="00CD6C62" w:rsidRPr="00CD6C62">
                        <w:rPr>
                          <w:lang w:val="ru-RU"/>
                        </w:rPr>
                        <w:t>2</w:t>
                      </w:r>
                      <w:r w:rsidR="00CD6C62">
                        <w:t>0 01</w:t>
                      </w: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</w:p>
                    <w:p w:rsidR="00740EAE" w:rsidRPr="00CD6C62" w:rsidRDefault="00740EAE">
                      <w:pPr>
                        <w:pStyle w:val="Briefkopf"/>
                        <w:rPr>
                          <w:lang w:val="ru-RU"/>
                        </w:rPr>
                      </w:pPr>
                      <w:r>
                        <w:t>www</w:t>
                      </w:r>
                      <w:r w:rsidRPr="00CD6C62">
                        <w:rPr>
                          <w:lang w:val="ru-RU"/>
                        </w:rPr>
                        <w:t>.</w:t>
                      </w:r>
                      <w:proofErr w:type="spellStart"/>
                      <w:r>
                        <w:t>bayer</w:t>
                      </w:r>
                      <w:proofErr w:type="spellEnd"/>
                      <w:r w:rsidRPr="00CD6C62">
                        <w:rPr>
                          <w:lang w:val="ru-RU"/>
                        </w:rPr>
                        <w:t>.</w:t>
                      </w:r>
                      <w:proofErr w:type="spellStart"/>
                      <w:r>
                        <w:t>ru</w:t>
                      </w:r>
                      <w:proofErr w:type="spellEnd"/>
                    </w:p>
                    <w:p w:rsidR="00740EAE" w:rsidRPr="00740EAE" w:rsidRDefault="00740EAE">
                      <w:pPr>
                        <w:pStyle w:val="Briefkopf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" w:name="TMBetreff2"/>
      <w:bookmarkStart w:id="5" w:name="TMTextbeginn"/>
      <w:bookmarkStart w:id="6" w:name="bookmark0"/>
      <w:bookmarkStart w:id="7" w:name="_Toc460588947"/>
      <w:bookmarkEnd w:id="4"/>
      <w:bookmarkEnd w:id="5"/>
      <w:r w:rsidR="00113786" w:rsidRPr="00113786">
        <w:rPr>
          <w:rFonts w:ascii="Times New Roman" w:eastAsiaTheme="minorHAnsi" w:hAnsi="Times New Roman"/>
          <w:b/>
          <w:bCs/>
          <w:color w:val="0070C0"/>
          <w:sz w:val="24"/>
          <w:szCs w:val="24"/>
          <w:lang w:val="ru-RU" w:eastAsia="en-US"/>
        </w:rPr>
        <w:t xml:space="preserve">Дополнительная информация </w:t>
      </w:r>
    </w:p>
    <w:p w:rsidR="00A76D39" w:rsidRPr="00A76D39" w:rsidRDefault="00A76D39" w:rsidP="00113786">
      <w:pPr>
        <w:rPr>
          <w:lang w:val="en-US"/>
        </w:rPr>
      </w:pPr>
    </w:p>
    <w:p w:rsidR="00113786" w:rsidRPr="00113786" w:rsidRDefault="00113786" w:rsidP="00113786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>Международный молодежный аграрный саммит (</w:t>
      </w:r>
      <w:r w:rsidRPr="00AF4C61">
        <w:rPr>
          <w:rFonts w:ascii="Times New Roman" w:hAnsi="Times New Roman"/>
          <w:sz w:val="24"/>
          <w:szCs w:val="24"/>
        </w:rPr>
        <w:t>Youth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F4C61">
        <w:rPr>
          <w:rFonts w:ascii="Times New Roman" w:hAnsi="Times New Roman"/>
          <w:sz w:val="24"/>
          <w:szCs w:val="24"/>
        </w:rPr>
        <w:t>Ag</w:t>
      </w:r>
      <w:proofErr w:type="spellEnd"/>
      <w:r w:rsidRPr="00113786">
        <w:rPr>
          <w:rFonts w:ascii="Times New Roman" w:hAnsi="Times New Roman"/>
          <w:sz w:val="24"/>
          <w:szCs w:val="24"/>
          <w:lang w:val="ru-RU"/>
        </w:rPr>
        <w:t>-</w:t>
      </w:r>
      <w:proofErr w:type="spellStart"/>
      <w:r w:rsidRPr="00AF4C61">
        <w:rPr>
          <w:rFonts w:ascii="Times New Roman" w:hAnsi="Times New Roman"/>
          <w:sz w:val="24"/>
          <w:szCs w:val="24"/>
        </w:rPr>
        <w:t>Summit</w:t>
      </w:r>
      <w:proofErr w:type="spellEnd"/>
      <w:r w:rsidRPr="00113786">
        <w:rPr>
          <w:rFonts w:ascii="Times New Roman" w:hAnsi="Times New Roman"/>
          <w:sz w:val="24"/>
          <w:szCs w:val="24"/>
          <w:lang w:val="ru-RU"/>
        </w:rPr>
        <w:t xml:space="preserve">) </w:t>
      </w:r>
      <w:proofErr w:type="gramStart"/>
      <w:r w:rsidRPr="00113786">
        <w:rPr>
          <w:rFonts w:ascii="Times New Roman" w:hAnsi="Times New Roman"/>
          <w:sz w:val="24"/>
          <w:szCs w:val="24"/>
          <w:lang w:val="ru-RU"/>
        </w:rPr>
        <w:t xml:space="preserve">был впервые организован компанией </w:t>
      </w:r>
      <w:r w:rsidRPr="00AF4C61">
        <w:rPr>
          <w:rFonts w:ascii="Times New Roman" w:hAnsi="Times New Roman"/>
          <w:sz w:val="24"/>
          <w:szCs w:val="24"/>
        </w:rPr>
        <w:t>Bayer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 в 2013 году и с тех пор проводится</w:t>
      </w:r>
      <w:proofErr w:type="gramEnd"/>
      <w:r w:rsidRPr="00113786">
        <w:rPr>
          <w:rFonts w:ascii="Times New Roman" w:hAnsi="Times New Roman"/>
          <w:sz w:val="24"/>
          <w:szCs w:val="24"/>
          <w:lang w:val="ru-RU"/>
        </w:rPr>
        <w:t xml:space="preserve"> раз в два года. Участники саммита отбираются со всего мира по результатам </w:t>
      </w:r>
      <w:r w:rsidR="00606733">
        <w:rPr>
          <w:rFonts w:ascii="Times New Roman" w:hAnsi="Times New Roman"/>
          <w:sz w:val="24"/>
          <w:szCs w:val="24"/>
          <w:lang w:val="ru-RU"/>
        </w:rPr>
        <w:t>конкурсного отбора.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 Победители от каждой страны-участника награждаются поездкой на Саммит, который проходит в течение одной недели. </w:t>
      </w:r>
    </w:p>
    <w:p w:rsidR="00113786" w:rsidRDefault="00113786" w:rsidP="00113786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eastAsiaTheme="minorHAnsi" w:hAnsi="Times New Roman"/>
          <w:b/>
          <w:bCs/>
          <w:color w:val="0070C0"/>
          <w:sz w:val="24"/>
          <w:szCs w:val="24"/>
          <w:lang w:val="ru-RU" w:eastAsia="en-US"/>
        </w:rPr>
        <w:t>История</w:t>
      </w:r>
      <w:r>
        <w:rPr>
          <w:rFonts w:ascii="Times New Roman" w:eastAsiaTheme="minorHAnsi" w:hAnsi="Times New Roman"/>
          <w:b/>
          <w:bCs/>
          <w:color w:val="0070C0"/>
          <w:sz w:val="24"/>
          <w:szCs w:val="24"/>
          <w:lang w:val="ru-RU" w:eastAsia="en-US"/>
        </w:rPr>
        <w:t xml:space="preserve"> Саммита</w:t>
      </w:r>
    </w:p>
    <w:p w:rsidR="00113786" w:rsidRPr="00F30477" w:rsidRDefault="00113786" w:rsidP="00113786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>В 2013 году Саммит прошел в Канаде и собрал более 120 делегатов из 24 стран, в 2015 году местом проведения стала Австралия, куда отправились более 100 делегатов из 33 стран.  В 2017 году Саммит впервые пройдет в Европе, в старинном бельгийском городе Брюсселе, и Россия впервые будет принимать участие в этом мероприятии.</w:t>
      </w:r>
    </w:p>
    <w:p w:rsidR="00F30477" w:rsidRPr="00F30477" w:rsidRDefault="00F30477" w:rsidP="00113786">
      <w:pPr>
        <w:spacing w:after="120" w:line="276" w:lineRule="auto"/>
        <w:rPr>
          <w:rFonts w:ascii="Times New Roman" w:eastAsiaTheme="minorHAnsi" w:hAnsi="Times New Roman"/>
          <w:b/>
          <w:bCs/>
          <w:color w:val="0070C0"/>
          <w:sz w:val="24"/>
          <w:szCs w:val="24"/>
          <w:lang w:val="ru-RU" w:eastAsia="en-US"/>
        </w:rPr>
      </w:pPr>
      <w:r w:rsidRPr="00F30477">
        <w:rPr>
          <w:rFonts w:ascii="Times New Roman" w:eastAsiaTheme="minorHAnsi" w:hAnsi="Times New Roman"/>
          <w:b/>
          <w:bCs/>
          <w:color w:val="0070C0"/>
          <w:sz w:val="24"/>
          <w:szCs w:val="24"/>
          <w:lang w:val="ru-RU" w:eastAsia="en-US"/>
        </w:rPr>
        <w:t>Цель Саммита</w:t>
      </w:r>
    </w:p>
    <w:p w:rsidR="00113786" w:rsidRPr="00113786" w:rsidRDefault="00113786" w:rsidP="00113786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 xml:space="preserve">Цель Саммита – привлечь внимание общества, и особенно молодежи, к таким вопросам, как продовольственная безопасность, проблема голода на планете, обеспечение продовольствием растущего населения Земли, рациональное использование ресурсов. </w:t>
      </w:r>
    </w:p>
    <w:bookmarkEnd w:id="6"/>
    <w:bookmarkEnd w:id="7"/>
    <w:p w:rsidR="00113786" w:rsidRDefault="00113786" w:rsidP="00113786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>Участие в Саммите – уникальная возможность для молодых людей со всего мира встретиться с</w:t>
      </w:r>
      <w:r w:rsidRPr="00AF4C61">
        <w:rPr>
          <w:rFonts w:ascii="Times New Roman" w:hAnsi="Times New Roman"/>
          <w:sz w:val="24"/>
          <w:szCs w:val="24"/>
          <w:lang w:val="en-US"/>
        </w:rPr>
        <w:t> </w:t>
      </w:r>
      <w:r w:rsidRPr="00113786">
        <w:rPr>
          <w:rFonts w:ascii="Times New Roman" w:hAnsi="Times New Roman"/>
          <w:sz w:val="24"/>
          <w:szCs w:val="24"/>
          <w:lang w:val="ru-RU"/>
        </w:rPr>
        <w:t>ведущими экспертами о</w:t>
      </w:r>
      <w:r w:rsidR="00F30477">
        <w:rPr>
          <w:rFonts w:ascii="Times New Roman" w:hAnsi="Times New Roman"/>
          <w:sz w:val="24"/>
          <w:szCs w:val="24"/>
          <w:lang w:val="ru-RU"/>
        </w:rPr>
        <w:t xml:space="preserve">трасли, обменяться информацией 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и </w:t>
      </w:r>
      <w:r w:rsidR="00F30477">
        <w:rPr>
          <w:rFonts w:ascii="Times New Roman" w:hAnsi="Times New Roman"/>
          <w:sz w:val="24"/>
          <w:szCs w:val="24"/>
          <w:lang w:val="ru-RU"/>
        </w:rPr>
        <w:t>объединить усилия для поиска решений глобальных проблем.</w:t>
      </w:r>
    </w:p>
    <w:p w:rsidR="00F30477" w:rsidRPr="00113786" w:rsidRDefault="00F30477" w:rsidP="00F30477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Согласно прогнозам, за </w:t>
      </w:r>
      <w:r w:rsidRPr="00113786">
        <w:rPr>
          <w:rFonts w:ascii="Times New Roman" w:hAnsi="Times New Roman"/>
          <w:sz w:val="24"/>
          <w:szCs w:val="24"/>
          <w:lang w:val="ru-RU"/>
        </w:rPr>
        <w:t>следующие 40 лет население планеты вырастет с 7 до 10</w:t>
      </w:r>
      <w:r>
        <w:rPr>
          <w:rFonts w:ascii="Times New Roman" w:hAnsi="Times New Roman"/>
          <w:sz w:val="24"/>
          <w:szCs w:val="24"/>
          <w:lang w:val="ru-RU"/>
        </w:rPr>
        <w:t xml:space="preserve"> миллиардов человек. Н</w:t>
      </w:r>
      <w:r w:rsidRPr="00113786">
        <w:rPr>
          <w:rFonts w:ascii="Times New Roman" w:hAnsi="Times New Roman"/>
          <w:sz w:val="24"/>
          <w:szCs w:val="24"/>
          <w:lang w:val="ru-RU"/>
        </w:rPr>
        <w:t>а сегодняшний день более 1 миллиарда человек не получают</w:t>
      </w:r>
      <w:r>
        <w:rPr>
          <w:rFonts w:ascii="Times New Roman" w:hAnsi="Times New Roman"/>
          <w:sz w:val="24"/>
          <w:szCs w:val="24"/>
          <w:lang w:val="ru-RU"/>
        </w:rPr>
        <w:t xml:space="preserve"> достаточное количество продовольствия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. Потребности населения растут, в то время как ресурсы </w:t>
      </w:r>
      <w:r>
        <w:rPr>
          <w:rFonts w:ascii="Times New Roman" w:hAnsi="Times New Roman"/>
          <w:sz w:val="24"/>
          <w:szCs w:val="24"/>
          <w:lang w:val="ru-RU"/>
        </w:rPr>
        <w:t xml:space="preserve">планеты 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истощаются. Пути решения этой проблемы активно обсуждаются </w:t>
      </w:r>
      <w:r>
        <w:rPr>
          <w:rFonts w:ascii="Times New Roman" w:hAnsi="Times New Roman"/>
          <w:sz w:val="24"/>
          <w:szCs w:val="24"/>
          <w:lang w:val="ru-RU"/>
        </w:rPr>
        <w:t xml:space="preserve">на разных уровнях, включая международные </w:t>
      </w:r>
      <w:r>
        <w:rPr>
          <w:rFonts w:ascii="Times New Roman" w:hAnsi="Times New Roman"/>
          <w:sz w:val="24"/>
          <w:szCs w:val="24"/>
          <w:lang w:val="ru-RU"/>
        </w:rPr>
        <w:lastRenderedPageBreak/>
        <w:t>форумы.</w:t>
      </w:r>
      <w:r w:rsidR="00DD420D">
        <w:rPr>
          <w:rFonts w:ascii="Times New Roman" w:hAnsi="Times New Roman"/>
          <w:sz w:val="24"/>
          <w:szCs w:val="24"/>
          <w:lang w:val="ru-RU"/>
        </w:rPr>
        <w:t xml:space="preserve"> Именно поэтому компания </w:t>
      </w:r>
      <w:r w:rsidR="00606733">
        <w:rPr>
          <w:rFonts w:ascii="Times New Roman" w:hAnsi="Times New Roman"/>
          <w:sz w:val="24"/>
          <w:szCs w:val="24"/>
          <w:lang w:val="en-US"/>
        </w:rPr>
        <w:t>Bayer</w:t>
      </w:r>
      <w:r w:rsidR="00DD420D">
        <w:rPr>
          <w:rFonts w:ascii="Times New Roman" w:hAnsi="Times New Roman"/>
          <w:sz w:val="24"/>
          <w:szCs w:val="24"/>
          <w:lang w:val="ru-RU"/>
        </w:rPr>
        <w:t xml:space="preserve"> считает важной задачей организацию Международного молодежного аграрного</w:t>
      </w:r>
      <w:r w:rsidR="00DD420D" w:rsidRPr="00113786">
        <w:rPr>
          <w:rFonts w:ascii="Times New Roman" w:hAnsi="Times New Roman"/>
          <w:sz w:val="24"/>
          <w:szCs w:val="24"/>
          <w:lang w:val="ru-RU"/>
        </w:rPr>
        <w:t xml:space="preserve"> саммит</w:t>
      </w:r>
      <w:r w:rsidR="00DD420D">
        <w:rPr>
          <w:rFonts w:ascii="Times New Roman" w:hAnsi="Times New Roman"/>
          <w:sz w:val="24"/>
          <w:szCs w:val="24"/>
          <w:lang w:val="ru-RU"/>
        </w:rPr>
        <w:t xml:space="preserve">а. </w:t>
      </w:r>
    </w:p>
    <w:p w:rsidR="00DD420D" w:rsidRDefault="00DD420D" w:rsidP="00F30477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Мы хотим, чтобы во всем мире </w:t>
      </w:r>
      <w:r w:rsidR="00F30477" w:rsidRPr="00113786">
        <w:rPr>
          <w:rFonts w:ascii="Times New Roman" w:hAnsi="Times New Roman"/>
          <w:sz w:val="24"/>
          <w:szCs w:val="24"/>
          <w:lang w:val="ru-RU"/>
        </w:rPr>
        <w:t>ведущие молодые специалисты в области сельского хозяйства, устойчивого развити</w:t>
      </w:r>
      <w:r>
        <w:rPr>
          <w:rFonts w:ascii="Times New Roman" w:hAnsi="Times New Roman"/>
          <w:sz w:val="24"/>
          <w:szCs w:val="24"/>
          <w:lang w:val="ru-RU"/>
        </w:rPr>
        <w:t xml:space="preserve">я и продовольственной безопасности интересовались решением глобальных проблем и ответственно относились к данной задаче. </w:t>
      </w:r>
    </w:p>
    <w:p w:rsidR="00DD420D" w:rsidRDefault="00DD420D" w:rsidP="00113786">
      <w:pPr>
        <w:pStyle w:val="123"/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460588949"/>
      <w:r>
        <w:rPr>
          <w:rFonts w:ascii="Times New Roman" w:hAnsi="Times New Roman" w:cs="Times New Roman"/>
          <w:sz w:val="24"/>
          <w:szCs w:val="24"/>
          <w:lang w:val="ru-RU"/>
        </w:rPr>
        <w:t>Участие в Саммите</w:t>
      </w:r>
    </w:p>
    <w:p w:rsidR="00DD420D" w:rsidRPr="00DD420D" w:rsidRDefault="00DD420D" w:rsidP="00DD420D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DD420D">
        <w:rPr>
          <w:rFonts w:ascii="Times New Roman" w:hAnsi="Times New Roman"/>
          <w:sz w:val="24"/>
          <w:szCs w:val="24"/>
          <w:lang w:val="ru-RU"/>
        </w:rPr>
        <w:t xml:space="preserve">К участию в Саммите приглашаются делегаты в возрасте от 18 до 25 лет, </w:t>
      </w:r>
      <w:r w:rsidR="007045A6">
        <w:rPr>
          <w:rFonts w:ascii="Times New Roman" w:hAnsi="Times New Roman"/>
          <w:sz w:val="24"/>
          <w:szCs w:val="24"/>
          <w:lang w:val="ru-RU"/>
        </w:rPr>
        <w:t>являющиеся студентами</w:t>
      </w:r>
      <w:r w:rsidR="007045A6" w:rsidRPr="007045A6">
        <w:rPr>
          <w:rFonts w:ascii="Times New Roman" w:hAnsi="Times New Roman"/>
          <w:sz w:val="24"/>
          <w:szCs w:val="24"/>
          <w:lang w:val="ru-RU"/>
        </w:rPr>
        <w:t xml:space="preserve"> сел</w:t>
      </w:r>
      <w:r w:rsidR="007045A6">
        <w:rPr>
          <w:rFonts w:ascii="Times New Roman" w:hAnsi="Times New Roman"/>
          <w:sz w:val="24"/>
          <w:szCs w:val="24"/>
          <w:lang w:val="ru-RU"/>
        </w:rPr>
        <w:t>ьскохозяйственных вузов, молодыми учеными и агрономами, а также другими специалистами, работающими</w:t>
      </w:r>
      <w:r w:rsidR="007045A6" w:rsidRPr="007045A6">
        <w:rPr>
          <w:rFonts w:ascii="Times New Roman" w:hAnsi="Times New Roman"/>
          <w:sz w:val="24"/>
          <w:szCs w:val="24"/>
          <w:lang w:val="ru-RU"/>
        </w:rPr>
        <w:t xml:space="preserve"> в области сельского хозяйства</w:t>
      </w:r>
      <w:r w:rsidR="007045A6">
        <w:rPr>
          <w:rFonts w:ascii="Times New Roman" w:hAnsi="Times New Roman"/>
          <w:sz w:val="24"/>
          <w:szCs w:val="24"/>
          <w:lang w:val="ru-RU"/>
        </w:rPr>
        <w:t>.</w:t>
      </w:r>
      <w:r w:rsidR="007045A6" w:rsidRPr="007045A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045A6">
        <w:rPr>
          <w:rFonts w:ascii="Times New Roman" w:hAnsi="Times New Roman"/>
          <w:sz w:val="24"/>
          <w:szCs w:val="24"/>
          <w:lang w:val="ru-RU"/>
        </w:rPr>
        <w:t>Д</w:t>
      </w:r>
      <w:r w:rsidR="006F71D2">
        <w:rPr>
          <w:rFonts w:ascii="Times New Roman" w:hAnsi="Times New Roman"/>
          <w:sz w:val="24"/>
          <w:szCs w:val="24"/>
          <w:lang w:val="ru-RU"/>
        </w:rPr>
        <w:t>ел</w:t>
      </w:r>
      <w:r w:rsidR="007045A6">
        <w:rPr>
          <w:rFonts w:ascii="Times New Roman" w:hAnsi="Times New Roman"/>
          <w:sz w:val="24"/>
          <w:szCs w:val="24"/>
          <w:lang w:val="ru-RU"/>
        </w:rPr>
        <w:t>егаты должны пройти</w:t>
      </w:r>
      <w:r w:rsidRPr="00DD420D">
        <w:rPr>
          <w:rFonts w:ascii="Times New Roman" w:hAnsi="Times New Roman"/>
          <w:sz w:val="24"/>
          <w:szCs w:val="24"/>
          <w:lang w:val="ru-RU"/>
        </w:rPr>
        <w:t xml:space="preserve"> отбор по итогам конкурса эссе</w:t>
      </w:r>
      <w:r>
        <w:rPr>
          <w:rFonts w:ascii="Times New Roman" w:hAnsi="Times New Roman"/>
          <w:sz w:val="24"/>
          <w:szCs w:val="24"/>
          <w:lang w:val="ru-RU"/>
        </w:rPr>
        <w:t xml:space="preserve"> на английском языке. </w:t>
      </w:r>
      <w:r w:rsidR="006F71D2">
        <w:rPr>
          <w:rFonts w:ascii="Times New Roman" w:hAnsi="Times New Roman"/>
          <w:sz w:val="24"/>
          <w:szCs w:val="24"/>
          <w:lang w:val="ru-RU"/>
        </w:rPr>
        <w:t>По итогам отбора два наиболее успешных делегата о</w:t>
      </w:r>
      <w:r>
        <w:rPr>
          <w:rFonts w:ascii="Times New Roman" w:hAnsi="Times New Roman"/>
          <w:sz w:val="24"/>
          <w:szCs w:val="24"/>
          <w:lang w:val="ru-RU"/>
        </w:rPr>
        <w:t xml:space="preserve">т Российской Федерации </w:t>
      </w:r>
      <w:r w:rsidRPr="00DD420D">
        <w:rPr>
          <w:rFonts w:ascii="Times New Roman" w:hAnsi="Times New Roman"/>
          <w:sz w:val="24"/>
          <w:szCs w:val="24"/>
          <w:lang w:val="ru-RU"/>
        </w:rPr>
        <w:t>получат возможность поехат</w:t>
      </w:r>
      <w:r>
        <w:rPr>
          <w:rFonts w:ascii="Times New Roman" w:hAnsi="Times New Roman"/>
          <w:sz w:val="24"/>
          <w:szCs w:val="24"/>
          <w:lang w:val="ru-RU"/>
        </w:rPr>
        <w:t>ь на Саммит в Брюссель (9-13 октября, 2017 года)</w:t>
      </w:r>
      <w:r w:rsidRPr="00DD420D">
        <w:rPr>
          <w:rFonts w:ascii="Times New Roman" w:hAnsi="Times New Roman"/>
          <w:sz w:val="24"/>
          <w:szCs w:val="24"/>
          <w:lang w:val="ru-RU"/>
        </w:rPr>
        <w:t>.</w:t>
      </w:r>
    </w:p>
    <w:p w:rsidR="00113786" w:rsidRDefault="00113786" w:rsidP="00113786">
      <w:pPr>
        <w:pStyle w:val="123"/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AF4C61">
        <w:rPr>
          <w:rFonts w:ascii="Times New Roman" w:hAnsi="Times New Roman" w:cs="Times New Roman"/>
          <w:sz w:val="24"/>
          <w:szCs w:val="24"/>
          <w:lang w:val="ru-RU"/>
        </w:rPr>
        <w:t>Тема эссе</w:t>
      </w:r>
      <w:bookmarkEnd w:id="8"/>
    </w:p>
    <w:p w:rsidR="00DD420D" w:rsidRDefault="00DD420D" w:rsidP="00DD420D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 xml:space="preserve">Молодым людям предлагается написать эссе </w:t>
      </w:r>
      <w:r>
        <w:rPr>
          <w:rFonts w:ascii="Times New Roman" w:hAnsi="Times New Roman"/>
          <w:sz w:val="24"/>
          <w:szCs w:val="24"/>
          <w:lang w:val="ru-RU"/>
        </w:rPr>
        <w:t xml:space="preserve">на английском языке 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на тему </w:t>
      </w:r>
      <w:r>
        <w:rPr>
          <w:rFonts w:ascii="Times New Roman" w:hAnsi="Times New Roman"/>
          <w:sz w:val="24"/>
          <w:szCs w:val="24"/>
          <w:lang w:val="en-US"/>
        </w:rPr>
        <w:t>Feeding</w:t>
      </w:r>
      <w:r w:rsidRPr="00F3047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F3047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Hungry</w:t>
      </w:r>
      <w:r w:rsidRPr="00F3047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Planet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41F16">
        <w:rPr>
          <w:rFonts w:ascii="Times New Roman" w:hAnsi="Times New Roman"/>
          <w:sz w:val="24"/>
          <w:szCs w:val="24"/>
          <w:lang w:val="ru-RU"/>
        </w:rPr>
        <w:t>(</w:t>
      </w:r>
      <w:r w:rsidR="00D41F16" w:rsidRPr="00D41F16">
        <w:rPr>
          <w:rFonts w:ascii="Times New Roman" w:hAnsi="Times New Roman"/>
          <w:sz w:val="24"/>
          <w:szCs w:val="24"/>
          <w:lang w:val="ru-RU"/>
        </w:rPr>
        <w:t>Как обеспечить продовольствием растущее население Земли?</w:t>
      </w:r>
      <w:r w:rsidRPr="00D41F16">
        <w:rPr>
          <w:rFonts w:ascii="Times New Roman" w:hAnsi="Times New Roman"/>
          <w:sz w:val="24"/>
          <w:szCs w:val="24"/>
          <w:lang w:val="ru-RU"/>
        </w:rPr>
        <w:t>),</w:t>
      </w:r>
      <w:r w:rsidRPr="00F30477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="006F71D2" w:rsidRPr="006F71D2">
        <w:rPr>
          <w:rFonts w:ascii="Times New Roman" w:hAnsi="Times New Roman"/>
          <w:sz w:val="24"/>
          <w:szCs w:val="24"/>
          <w:lang w:val="ru-RU"/>
        </w:rPr>
        <w:t xml:space="preserve">которое должно </w:t>
      </w:r>
      <w:r w:rsidR="003B4E75">
        <w:rPr>
          <w:rFonts w:ascii="Times New Roman" w:hAnsi="Times New Roman"/>
          <w:sz w:val="24"/>
          <w:szCs w:val="24"/>
          <w:lang w:val="ru-RU"/>
        </w:rPr>
        <w:t>отража</w:t>
      </w:r>
      <w:r w:rsidR="006F71D2" w:rsidRPr="006F71D2">
        <w:rPr>
          <w:rFonts w:ascii="Times New Roman" w:hAnsi="Times New Roman"/>
          <w:sz w:val="24"/>
          <w:szCs w:val="24"/>
          <w:lang w:val="ru-RU"/>
        </w:rPr>
        <w:t>ть</w:t>
      </w:r>
      <w:r w:rsidRPr="006F71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их видение текущей ситуации </w:t>
      </w:r>
      <w:r w:rsidR="003B4E75">
        <w:rPr>
          <w:rFonts w:ascii="Times New Roman" w:hAnsi="Times New Roman"/>
          <w:sz w:val="24"/>
          <w:szCs w:val="24"/>
          <w:lang w:val="ru-RU"/>
        </w:rPr>
        <w:t xml:space="preserve">в мире 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и возможные </w:t>
      </w:r>
      <w:r w:rsidR="003B4E75">
        <w:rPr>
          <w:rFonts w:ascii="Times New Roman" w:hAnsi="Times New Roman"/>
          <w:sz w:val="24"/>
          <w:szCs w:val="24"/>
          <w:lang w:val="ru-RU"/>
        </w:rPr>
        <w:t xml:space="preserve">пути </w:t>
      </w:r>
      <w:r w:rsidRPr="00113786">
        <w:rPr>
          <w:rFonts w:ascii="Times New Roman" w:hAnsi="Times New Roman"/>
          <w:sz w:val="24"/>
          <w:szCs w:val="24"/>
          <w:lang w:val="ru-RU"/>
        </w:rPr>
        <w:t>решения сельскохозяйственных, соц</w:t>
      </w:r>
      <w:r>
        <w:rPr>
          <w:rFonts w:ascii="Times New Roman" w:hAnsi="Times New Roman"/>
          <w:sz w:val="24"/>
          <w:szCs w:val="24"/>
          <w:lang w:val="ru-RU"/>
        </w:rPr>
        <w:t>иальных и экологических проблем, с которыми столкнулась наша планета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. Ключевым фактором отбора станет </w:t>
      </w:r>
      <w:r w:rsidR="00353712">
        <w:rPr>
          <w:rFonts w:ascii="Times New Roman" w:hAnsi="Times New Roman"/>
          <w:sz w:val="24"/>
          <w:szCs w:val="24"/>
          <w:lang w:val="ru-RU"/>
        </w:rPr>
        <w:t>демонстрация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 оригинальных идей, а также энтузиазм</w:t>
      </w:r>
      <w:r w:rsidR="00353712">
        <w:rPr>
          <w:rFonts w:ascii="Times New Roman" w:hAnsi="Times New Roman"/>
          <w:sz w:val="24"/>
          <w:szCs w:val="24"/>
          <w:lang w:val="ru-RU"/>
        </w:rPr>
        <w:t xml:space="preserve"> участника</w:t>
      </w:r>
      <w:r w:rsidRPr="00113786">
        <w:rPr>
          <w:rFonts w:ascii="Times New Roman" w:hAnsi="Times New Roman"/>
          <w:sz w:val="24"/>
          <w:szCs w:val="24"/>
          <w:lang w:val="ru-RU"/>
        </w:rPr>
        <w:t>.</w:t>
      </w:r>
    </w:p>
    <w:p w:rsidR="00DD420D" w:rsidRPr="009166C7" w:rsidRDefault="00DD420D" w:rsidP="00DD420D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>Размер эссе не должен превышать 1500 слов. Минимальный объем не определен. Эссе</w:t>
      </w:r>
      <w:r w:rsidR="003B4E75">
        <w:rPr>
          <w:rFonts w:ascii="Times New Roman" w:hAnsi="Times New Roman"/>
          <w:sz w:val="24"/>
          <w:szCs w:val="24"/>
          <w:lang w:val="ru-RU"/>
        </w:rPr>
        <w:t xml:space="preserve"> должно быть </w:t>
      </w:r>
      <w:r w:rsidR="00606733">
        <w:rPr>
          <w:rFonts w:ascii="Times New Roman" w:hAnsi="Times New Roman"/>
          <w:sz w:val="24"/>
          <w:szCs w:val="24"/>
          <w:lang w:val="ru-RU"/>
        </w:rPr>
        <w:t>в электронной форме</w:t>
      </w:r>
      <w:r w:rsidR="003B4E75">
        <w:rPr>
          <w:rFonts w:ascii="Times New Roman" w:hAnsi="Times New Roman"/>
          <w:sz w:val="24"/>
          <w:szCs w:val="24"/>
          <w:lang w:val="ru-RU"/>
        </w:rPr>
        <w:t>,</w:t>
      </w:r>
      <w:r w:rsidRPr="00113786">
        <w:rPr>
          <w:rFonts w:ascii="Times New Roman" w:hAnsi="Times New Roman"/>
          <w:sz w:val="24"/>
          <w:szCs w:val="24"/>
          <w:lang w:val="ru-RU"/>
        </w:rPr>
        <w:t xml:space="preserve"> исключительно на английском языке. Кроме того, эссе должно быть полностью оригинальной работой заявителя, написанной исключительно им самим, нигде прежде не опубликованной или иным способом распространенной в любом СМИ или формате, а также не находящейся в свободном доступе.</w:t>
      </w:r>
    </w:p>
    <w:p w:rsidR="00606733" w:rsidRPr="009166C7" w:rsidRDefault="00606733" w:rsidP="00DD420D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606733" w:rsidRPr="009166C7" w:rsidRDefault="00606733" w:rsidP="00DD420D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</w:p>
    <w:p w:rsidR="00113786" w:rsidRPr="00AF4C61" w:rsidRDefault="00353712" w:rsidP="00113786">
      <w:pPr>
        <w:pStyle w:val="123"/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460588950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Способ</w:t>
      </w:r>
      <w:r w:rsidR="00113786" w:rsidRPr="00AF4C61">
        <w:rPr>
          <w:rFonts w:ascii="Times New Roman" w:hAnsi="Times New Roman" w:cs="Times New Roman"/>
          <w:sz w:val="24"/>
          <w:szCs w:val="24"/>
          <w:lang w:val="ru-RU"/>
        </w:rPr>
        <w:t xml:space="preserve"> подачи заявки</w:t>
      </w:r>
      <w:bookmarkEnd w:id="9"/>
    </w:p>
    <w:p w:rsidR="00113786" w:rsidRPr="00DD420D" w:rsidRDefault="00353712" w:rsidP="00113786">
      <w:pPr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</w:t>
      </w:r>
      <w:r w:rsidR="00113786" w:rsidRPr="00113786">
        <w:rPr>
          <w:rFonts w:ascii="Times New Roman" w:hAnsi="Times New Roman"/>
          <w:sz w:val="24"/>
          <w:szCs w:val="24"/>
          <w:lang w:val="ru-RU"/>
        </w:rPr>
        <w:t>ля отправки эссе</w:t>
      </w:r>
      <w:r>
        <w:rPr>
          <w:rFonts w:ascii="Times New Roman" w:hAnsi="Times New Roman"/>
          <w:sz w:val="24"/>
          <w:szCs w:val="24"/>
          <w:lang w:val="ru-RU"/>
        </w:rPr>
        <w:t xml:space="preserve"> необходимо использовать онлайн-форму на сайте Саммита </w:t>
      </w:r>
      <w:proofErr w:type="spellStart"/>
      <w:r w:rsidRPr="00AF4C61">
        <w:rPr>
          <w:rFonts w:ascii="Times New Roman" w:hAnsi="Times New Roman"/>
          <w:sz w:val="24"/>
          <w:szCs w:val="24"/>
        </w:rPr>
        <w:t>www</w:t>
      </w:r>
      <w:proofErr w:type="spellEnd"/>
      <w:r w:rsidRPr="00DD420D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AF4C61">
        <w:rPr>
          <w:rFonts w:ascii="Times New Roman" w:hAnsi="Times New Roman"/>
          <w:sz w:val="24"/>
          <w:szCs w:val="24"/>
        </w:rPr>
        <w:t>youthagsummit</w:t>
      </w:r>
      <w:proofErr w:type="spellEnd"/>
      <w:r w:rsidRPr="00DD420D">
        <w:rPr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AF4C61">
        <w:rPr>
          <w:rFonts w:ascii="Times New Roman" w:hAnsi="Times New Roman"/>
          <w:sz w:val="24"/>
          <w:szCs w:val="24"/>
        </w:rPr>
        <w:t>com</w:t>
      </w:r>
      <w:proofErr w:type="spellEnd"/>
      <w:r w:rsidR="00113786" w:rsidRPr="00113786">
        <w:rPr>
          <w:rFonts w:ascii="Times New Roman" w:hAnsi="Times New Roman"/>
          <w:sz w:val="24"/>
          <w:szCs w:val="24"/>
          <w:lang w:val="ru-RU"/>
        </w:rPr>
        <w:t xml:space="preserve">. Любой другой способ отправки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исключается</w:t>
      </w:r>
      <w:r w:rsidR="00113786" w:rsidRPr="00113786">
        <w:rPr>
          <w:rFonts w:ascii="Times New Roman" w:hAnsi="Times New Roman"/>
          <w:sz w:val="24"/>
          <w:szCs w:val="24"/>
          <w:lang w:val="ru-RU"/>
        </w:rPr>
        <w:t xml:space="preserve"> и не</w:t>
      </w:r>
      <w:proofErr w:type="gramEnd"/>
      <w:r w:rsidR="00113786" w:rsidRPr="00113786">
        <w:rPr>
          <w:rFonts w:ascii="Times New Roman" w:hAnsi="Times New Roman"/>
          <w:sz w:val="24"/>
          <w:szCs w:val="24"/>
          <w:lang w:val="ru-RU"/>
        </w:rPr>
        <w:t xml:space="preserve"> будет являться действительным. </w:t>
      </w:r>
    </w:p>
    <w:p w:rsidR="00113786" w:rsidRPr="00AF4C61" w:rsidRDefault="00113786" w:rsidP="00113786">
      <w:pPr>
        <w:pStyle w:val="123"/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460588951"/>
      <w:r w:rsidRPr="00AF4C61">
        <w:rPr>
          <w:rFonts w:ascii="Times New Roman" w:hAnsi="Times New Roman" w:cs="Times New Roman"/>
          <w:sz w:val="24"/>
          <w:szCs w:val="24"/>
          <w:lang w:val="ru-RU"/>
        </w:rPr>
        <w:t>Срок</w:t>
      </w:r>
      <w:r w:rsidR="0035371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AF4C61">
        <w:rPr>
          <w:rFonts w:ascii="Times New Roman" w:hAnsi="Times New Roman" w:cs="Times New Roman"/>
          <w:sz w:val="24"/>
          <w:szCs w:val="24"/>
          <w:lang w:val="ru-RU"/>
        </w:rPr>
        <w:t xml:space="preserve"> подачи и рассмотрения</w:t>
      </w:r>
      <w:bookmarkEnd w:id="10"/>
      <w:r w:rsidR="00353712">
        <w:rPr>
          <w:rFonts w:ascii="Times New Roman" w:hAnsi="Times New Roman" w:cs="Times New Roman"/>
          <w:sz w:val="24"/>
          <w:szCs w:val="24"/>
          <w:lang w:val="ru-RU"/>
        </w:rPr>
        <w:t xml:space="preserve"> заявок</w:t>
      </w:r>
    </w:p>
    <w:p w:rsidR="00113786" w:rsidRDefault="00353712" w:rsidP="00113786">
      <w:pPr>
        <w:tabs>
          <w:tab w:val="left" w:pos="5387"/>
        </w:tabs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Дата начала приема заявок:                       </w:t>
      </w:r>
      <w:r w:rsidR="00113786" w:rsidRPr="00113786">
        <w:rPr>
          <w:rFonts w:ascii="Times New Roman" w:hAnsi="Times New Roman"/>
          <w:sz w:val="24"/>
          <w:szCs w:val="24"/>
          <w:lang w:val="ru-RU"/>
        </w:rPr>
        <w:t>7 сентября 2016</w:t>
      </w:r>
    </w:p>
    <w:p w:rsidR="00113786" w:rsidRDefault="00113786" w:rsidP="00113786">
      <w:pPr>
        <w:tabs>
          <w:tab w:val="left" w:pos="5387"/>
        </w:tabs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 w:rsidRPr="00113786">
        <w:rPr>
          <w:rFonts w:ascii="Times New Roman" w:hAnsi="Times New Roman"/>
          <w:sz w:val="24"/>
          <w:szCs w:val="24"/>
          <w:lang w:val="ru-RU"/>
        </w:rPr>
        <w:t>Дата окончания</w:t>
      </w:r>
      <w:r w:rsidR="00353712">
        <w:rPr>
          <w:rFonts w:ascii="Times New Roman" w:hAnsi="Times New Roman"/>
          <w:sz w:val="24"/>
          <w:szCs w:val="24"/>
          <w:lang w:val="ru-RU"/>
        </w:rPr>
        <w:t xml:space="preserve"> приема заявок:                13 января 2017, </w:t>
      </w:r>
      <w:r w:rsidRPr="00113786">
        <w:rPr>
          <w:rFonts w:ascii="Times New Roman" w:hAnsi="Times New Roman"/>
          <w:sz w:val="24"/>
          <w:szCs w:val="24"/>
          <w:lang w:val="ru-RU"/>
        </w:rPr>
        <w:t>23:59 (</w:t>
      </w:r>
      <w:r w:rsidRPr="00AF4C61">
        <w:rPr>
          <w:rFonts w:ascii="Times New Roman" w:hAnsi="Times New Roman"/>
          <w:sz w:val="24"/>
          <w:szCs w:val="24"/>
        </w:rPr>
        <w:t>GMT</w:t>
      </w:r>
      <w:r w:rsidRPr="00113786">
        <w:rPr>
          <w:rFonts w:ascii="Times New Roman" w:hAnsi="Times New Roman"/>
          <w:sz w:val="24"/>
          <w:szCs w:val="24"/>
          <w:lang w:val="ru-RU"/>
        </w:rPr>
        <w:t>)</w:t>
      </w:r>
    </w:p>
    <w:p w:rsidR="00CC0493" w:rsidRDefault="00CC0493" w:rsidP="00113786">
      <w:pPr>
        <w:tabs>
          <w:tab w:val="left" w:pos="5387"/>
        </w:tabs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Объявление победителей:                          после 15 мая 2017</w:t>
      </w:r>
    </w:p>
    <w:p w:rsidR="00353712" w:rsidRPr="00353712" w:rsidRDefault="00353712" w:rsidP="00353712">
      <w:pPr>
        <w:pStyle w:val="123"/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353712">
        <w:rPr>
          <w:rFonts w:ascii="Times New Roman" w:hAnsi="Times New Roman" w:cs="Times New Roman"/>
          <w:sz w:val="24"/>
          <w:szCs w:val="24"/>
          <w:lang w:val="ru-RU"/>
        </w:rPr>
        <w:t>Сроки проведения Саммита</w:t>
      </w:r>
    </w:p>
    <w:p w:rsidR="00353712" w:rsidRDefault="00353712" w:rsidP="00113786">
      <w:pPr>
        <w:tabs>
          <w:tab w:val="left" w:pos="5387"/>
        </w:tabs>
        <w:spacing w:after="120" w:line="276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9-13 октября 2017</w:t>
      </w:r>
    </w:p>
    <w:p w:rsidR="00113786" w:rsidRPr="00AF4C61" w:rsidRDefault="00113786" w:rsidP="00113786">
      <w:pPr>
        <w:pStyle w:val="123"/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460588952"/>
      <w:r w:rsidRPr="00AF4C61">
        <w:rPr>
          <w:rFonts w:ascii="Times New Roman" w:hAnsi="Times New Roman" w:cs="Times New Roman"/>
          <w:sz w:val="24"/>
          <w:szCs w:val="24"/>
          <w:lang w:val="ru-RU"/>
        </w:rPr>
        <w:t>Требования к участнику</w:t>
      </w:r>
      <w:bookmarkStart w:id="12" w:name="_GoBack"/>
      <w:bookmarkEnd w:id="11"/>
      <w:bookmarkEnd w:id="12"/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На 8 октября 2017 года участник должен быть совершеннолетним в соответствии с нормами соответствующего государства (гражданином или постоянным резидентом которой является участник), а также не моложе 18 и не старше 25 лет.</w:t>
      </w:r>
    </w:p>
    <w:p w:rsidR="00353712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Участник должен иметь возможность свободного выезда за пределы страны.</w:t>
      </w:r>
      <w:r w:rsidR="00353712" w:rsidRPr="0035371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53712">
        <w:rPr>
          <w:rFonts w:ascii="Times New Roman" w:hAnsi="Times New Roman"/>
          <w:sz w:val="24"/>
          <w:szCs w:val="24"/>
          <w:lang w:val="ru-RU"/>
        </w:rPr>
        <w:t>Обладать заграничным паспортом со сроком действия как минимум шесть месяцев после 7</w:t>
      </w:r>
      <w:r w:rsidRPr="00353712">
        <w:rPr>
          <w:rFonts w:ascii="Times New Roman" w:hAnsi="Times New Roman"/>
          <w:sz w:val="24"/>
          <w:szCs w:val="24"/>
          <w:lang w:val="en-US"/>
        </w:rPr>
        <w:t> </w:t>
      </w:r>
      <w:r w:rsidRPr="00353712">
        <w:rPr>
          <w:rFonts w:ascii="Times New Roman" w:hAnsi="Times New Roman"/>
          <w:sz w:val="24"/>
          <w:szCs w:val="24"/>
          <w:lang w:val="ru-RU"/>
        </w:rPr>
        <w:t xml:space="preserve">октября 2017 года. На участнике полностью лежит ответственность за получение всех необходимых документов для выезда за пределы своей страны и возвращения обратно. 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Высокий уровень владения английским языком для устного общения.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Лояльное отношение к межкультурным различиям.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Обладание сильными лидерскими качествами.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Наличие ораторских навыков станет несомненным плюсом.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Демонстрация энтузиазма в отношении сельского хозяйства, охра</w:t>
      </w:r>
      <w:r w:rsidR="00631BD8">
        <w:rPr>
          <w:rFonts w:ascii="Times New Roman" w:hAnsi="Times New Roman"/>
          <w:sz w:val="24"/>
          <w:szCs w:val="24"/>
          <w:lang w:val="ru-RU"/>
        </w:rPr>
        <w:t>ны окружающей среды, проблем продовольствия</w:t>
      </w:r>
      <w:r w:rsidRPr="00353712">
        <w:rPr>
          <w:rFonts w:ascii="Times New Roman" w:hAnsi="Times New Roman"/>
          <w:sz w:val="24"/>
          <w:szCs w:val="24"/>
          <w:lang w:val="ru-RU"/>
        </w:rPr>
        <w:t xml:space="preserve">, борьбы с мировым голодом, </w:t>
      </w:r>
      <w:r w:rsidR="00631BD8">
        <w:rPr>
          <w:rFonts w:ascii="Times New Roman" w:hAnsi="Times New Roman"/>
          <w:sz w:val="24"/>
          <w:szCs w:val="24"/>
          <w:lang w:val="ru-RU"/>
        </w:rPr>
        <w:t>интерес к биотехнологиям и/или фермерству и/или животноводству</w:t>
      </w:r>
      <w:r w:rsidRPr="00353712">
        <w:rPr>
          <w:rFonts w:ascii="Times New Roman" w:hAnsi="Times New Roman"/>
          <w:sz w:val="24"/>
          <w:szCs w:val="24"/>
          <w:lang w:val="ru-RU"/>
        </w:rPr>
        <w:t>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 xml:space="preserve">Участник не должен являться сотрудником </w:t>
      </w:r>
      <w:r w:rsidRPr="00353712">
        <w:rPr>
          <w:rFonts w:ascii="Times New Roman" w:hAnsi="Times New Roman"/>
          <w:sz w:val="24"/>
          <w:szCs w:val="24"/>
        </w:rPr>
        <w:t>Bayer</w:t>
      </w:r>
      <w:r w:rsidR="00606733">
        <w:rPr>
          <w:rFonts w:ascii="Times New Roman" w:hAnsi="Times New Roman"/>
          <w:sz w:val="24"/>
          <w:szCs w:val="24"/>
          <w:lang w:val="ru-RU"/>
        </w:rPr>
        <w:t xml:space="preserve"> и других организаторов конкурса</w:t>
      </w:r>
      <w:r w:rsidRPr="00353712">
        <w:rPr>
          <w:rFonts w:ascii="Times New Roman" w:hAnsi="Times New Roman"/>
          <w:sz w:val="24"/>
          <w:szCs w:val="24"/>
          <w:lang w:val="ru-RU"/>
        </w:rPr>
        <w:t xml:space="preserve">, а также ближайшим родственником сотрудника (супругом, сыном или дочерью), проживать в одном </w:t>
      </w:r>
      <w:r w:rsidRPr="00353712">
        <w:rPr>
          <w:rFonts w:ascii="Times New Roman" w:hAnsi="Times New Roman"/>
          <w:sz w:val="24"/>
          <w:szCs w:val="24"/>
          <w:lang w:val="ru-RU"/>
        </w:rPr>
        <w:lastRenderedPageBreak/>
        <w:t>доме с сотрудником, консультантом или членом комитета по отбору эссе.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Участник не должен быть делегатом предыдущих саммитов 2013 или 2015 года.</w:t>
      </w:r>
    </w:p>
    <w:p w:rsidR="00113786" w:rsidRPr="00353712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 xml:space="preserve">Участник обязан соблюдать законы, применимые в его юрисдикции, включая любые или все нормативы, связанные с получением действующего паспорта, визы или иных требуемых государством документов или разрешений для посещения </w:t>
      </w:r>
      <w:r w:rsidR="00CC0493">
        <w:rPr>
          <w:rFonts w:ascii="Times New Roman" w:hAnsi="Times New Roman"/>
          <w:sz w:val="24"/>
          <w:szCs w:val="24"/>
          <w:lang w:val="ru-RU"/>
        </w:rPr>
        <w:t>Саммита</w:t>
      </w:r>
      <w:r w:rsidRPr="00353712">
        <w:rPr>
          <w:rFonts w:ascii="Times New Roman" w:hAnsi="Times New Roman"/>
          <w:sz w:val="24"/>
          <w:szCs w:val="24"/>
          <w:lang w:val="ru-RU"/>
        </w:rPr>
        <w:t>.</w:t>
      </w:r>
    </w:p>
    <w:p w:rsidR="00113786" w:rsidRDefault="00113786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 w:rsidRPr="00353712">
        <w:rPr>
          <w:rFonts w:ascii="Times New Roman" w:hAnsi="Times New Roman"/>
          <w:sz w:val="24"/>
          <w:szCs w:val="24"/>
          <w:lang w:val="ru-RU"/>
        </w:rPr>
        <w:t>Эссе должно быть написано исключительно самим участником. Плагиат станет причиной дисквалификации. Эссе не должно нарушать права третьих сторон или авторские права любого человека, компании или организации.</w:t>
      </w:r>
    </w:p>
    <w:p w:rsidR="00CC0493" w:rsidRPr="00353712" w:rsidRDefault="00CC0493" w:rsidP="00353712">
      <w:pPr>
        <w:pStyle w:val="ListParagraph"/>
        <w:numPr>
          <w:ilvl w:val="0"/>
          <w:numId w:val="3"/>
        </w:numPr>
        <w:spacing w:after="120" w:line="276" w:lineRule="auto"/>
        <w:ind w:left="284" w:hanging="284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Прочие требования.</w:t>
      </w:r>
    </w:p>
    <w:p w:rsidR="000B41A7" w:rsidRPr="00621814" w:rsidRDefault="000B41A7" w:rsidP="00113786">
      <w:pPr>
        <w:pStyle w:val="Header"/>
        <w:rPr>
          <w:lang w:val="ru-RU"/>
        </w:rPr>
      </w:pPr>
    </w:p>
    <w:p w:rsidR="005667F9" w:rsidRPr="00621814" w:rsidRDefault="005667F9" w:rsidP="005667F9">
      <w:pPr>
        <w:pStyle w:val="Header"/>
        <w:tabs>
          <w:tab w:val="clear" w:pos="4536"/>
          <w:tab w:val="clear" w:pos="9072"/>
        </w:tabs>
        <w:rPr>
          <w:lang w:val="ru-RU"/>
        </w:rPr>
      </w:pPr>
    </w:p>
    <w:p w:rsidR="000B41A7" w:rsidRPr="00F30477" w:rsidRDefault="000B41A7" w:rsidP="005667F9">
      <w:pPr>
        <w:pStyle w:val="Header"/>
        <w:tabs>
          <w:tab w:val="clear" w:pos="4536"/>
          <w:tab w:val="clear" w:pos="9072"/>
        </w:tabs>
        <w:rPr>
          <w:lang w:val="ru-RU"/>
        </w:rPr>
      </w:pPr>
    </w:p>
    <w:sectPr w:rsidR="000B41A7" w:rsidRPr="00F30477">
      <w:headerReference w:type="default" r:id="rId8"/>
      <w:headerReference w:type="first" r:id="rId9"/>
      <w:pgSz w:w="11907" w:h="16840" w:code="9"/>
      <w:pgMar w:top="2835" w:right="3323" w:bottom="1588" w:left="1440" w:header="45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D17" w:rsidRDefault="00C72D17">
      <w:r>
        <w:separator/>
      </w:r>
    </w:p>
  </w:endnote>
  <w:endnote w:type="continuationSeparator" w:id="0">
    <w:p w:rsidR="00C72D17" w:rsidRDefault="00C72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D17" w:rsidRDefault="00C72D17">
      <w:r>
        <w:separator/>
      </w:r>
    </w:p>
  </w:footnote>
  <w:footnote w:type="continuationSeparator" w:id="0">
    <w:p w:rsidR="00C72D17" w:rsidRDefault="00C72D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577" w:rsidRDefault="008E69EF">
    <w:pPr>
      <w:spacing w:before="2460"/>
      <w:rPr>
        <w:rStyle w:val="PageNumber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5944235</wp:posOffset>
              </wp:positionH>
              <wp:positionV relativeFrom="page">
                <wp:posOffset>360045</wp:posOffset>
              </wp:positionV>
              <wp:extent cx="945515" cy="945515"/>
              <wp:effectExtent l="635" t="0" r="0" b="0"/>
              <wp:wrapNone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5515" cy="945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1CDB" w:rsidRDefault="008E69EF" w:rsidP="002E1CD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ru-RU" w:eastAsia="ru-RU"/>
                            </w:rPr>
                            <w:drawing>
                              <wp:inline distT="0" distB="0" distL="0" distR="0">
                                <wp:extent cx="942975" cy="942975"/>
                                <wp:effectExtent l="0" t="0" r="9525" b="9525"/>
                                <wp:docPr id="3" name="Bild 1" descr="Bayer_Cross_RGB_1009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d 1" descr="Bayer_Cross_RGB_1009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42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468.05pt;margin-top:28.35pt;width:74.45pt;height:74.4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" filled="f" stroked="f">
              <v:textbox style="mso-fit-shape-to-text:t" inset="0,0,0,0">
                <w:txbxContent>
                  <w:p w:rsidR="002E1CDB" w:rsidRDefault="008E69EF" w:rsidP="002E1CDB">
                    <w:pPr>
                      <w:spacing w:line="240" w:lineRule="auto"/>
                    </w:pPr>
                    <w:r>
                      <w:rPr>
                        <w:noProof/>
                        <w:lang w:val="ru-RU" w:eastAsia="ru-RU"/>
                      </w:rPr>
                      <w:drawing>
                        <wp:inline distT="0" distB="0" distL="0" distR="0">
                          <wp:extent cx="942975" cy="942975"/>
                          <wp:effectExtent l="0" t="0" r="9525" b="9525"/>
                          <wp:docPr id="3" name="Bild 1" descr="Bayer_Cross_RGB_1009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d 1" descr="Bayer_Cross_RGB_1009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42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0577">
      <w:t xml:space="preserve">Page </w:t>
    </w:r>
    <w:r w:rsidR="00EE0577">
      <w:rPr>
        <w:rStyle w:val="PageNumber"/>
      </w:rPr>
      <w:fldChar w:fldCharType="begin"/>
    </w:r>
    <w:r w:rsidR="00EE0577">
      <w:rPr>
        <w:rStyle w:val="PageNumber"/>
      </w:rPr>
      <w:instrText xml:space="preserve"> PAGE </w:instrText>
    </w:r>
    <w:r w:rsidR="00EE0577">
      <w:rPr>
        <w:rStyle w:val="PageNumber"/>
      </w:rPr>
      <w:fldChar w:fldCharType="separate"/>
    </w:r>
    <w:r w:rsidR="009166C7">
      <w:rPr>
        <w:rStyle w:val="PageNumber"/>
        <w:noProof/>
      </w:rPr>
      <w:t>2</w:t>
    </w:r>
    <w:r w:rsidR="00EE0577">
      <w:rPr>
        <w:rStyle w:val="PageNumber"/>
      </w:rPr>
      <w:fldChar w:fldCharType="end"/>
    </w:r>
    <w:r w:rsidR="00EE0577">
      <w:rPr>
        <w:rStyle w:val="PageNumber"/>
      </w:rPr>
      <w:t xml:space="preserve"> </w:t>
    </w:r>
    <w:proofErr w:type="spellStart"/>
    <w:r w:rsidR="00EE0577">
      <w:rPr>
        <w:rStyle w:val="PageNumber"/>
      </w:rPr>
      <w:t>of</w:t>
    </w:r>
    <w:proofErr w:type="spellEnd"/>
    <w:r w:rsidR="00EE0577">
      <w:rPr>
        <w:rStyle w:val="PageNumber"/>
      </w:rPr>
      <w:t xml:space="preserve"> </w:t>
    </w:r>
    <w:r w:rsidR="00EE0577">
      <w:rPr>
        <w:rStyle w:val="PageNumber"/>
      </w:rPr>
      <w:fldChar w:fldCharType="begin"/>
    </w:r>
    <w:r w:rsidR="00EE0577">
      <w:rPr>
        <w:rStyle w:val="PageNumber"/>
      </w:rPr>
      <w:instrText xml:space="preserve"> NUMPAGES </w:instrText>
    </w:r>
    <w:r w:rsidR="00EE0577">
      <w:rPr>
        <w:rStyle w:val="PageNumber"/>
      </w:rPr>
      <w:fldChar w:fldCharType="separate"/>
    </w:r>
    <w:r w:rsidR="009166C7">
      <w:rPr>
        <w:rStyle w:val="PageNumber"/>
        <w:noProof/>
      </w:rPr>
      <w:t>4</w:t>
    </w:r>
    <w:r w:rsidR="00EE0577">
      <w:rPr>
        <w:rStyle w:val="PageNumber"/>
      </w:rPr>
      <w:fldChar w:fldCharType="end"/>
    </w:r>
  </w:p>
  <w:p w:rsidR="00EE0577" w:rsidRDefault="00EE057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762" w:rsidRDefault="008E69EF">
    <w:pPr>
      <w:pStyle w:val="Head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5944235</wp:posOffset>
              </wp:positionH>
              <wp:positionV relativeFrom="page">
                <wp:posOffset>360045</wp:posOffset>
              </wp:positionV>
              <wp:extent cx="944245" cy="944245"/>
              <wp:effectExtent l="635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4245" cy="944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1CDB" w:rsidRDefault="008E69EF" w:rsidP="002E1CD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ru-RU" w:eastAsia="ru-RU"/>
                            </w:rPr>
                            <w:drawing>
                              <wp:inline distT="0" distB="0" distL="0" distR="0">
                                <wp:extent cx="942975" cy="942975"/>
                                <wp:effectExtent l="0" t="0" r="9525" b="9525"/>
                                <wp:docPr id="4" name="Bild 2" descr="Bayer_Cross_RGB_1009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ld 2" descr="Bayer_Cross_RGB_1009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42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468.05pt;margin-top:28.35pt;width:74.35pt;height:74.35pt;z-index:2516572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" filled="f" stroked="f">
              <v:textbox style="mso-fit-shape-to-text:t" inset="0,0,0,0">
                <w:txbxContent>
                  <w:p w:rsidR="002E1CDB" w:rsidRDefault="008E69EF" w:rsidP="002E1CDB">
                    <w:pPr>
                      <w:spacing w:line="240" w:lineRule="auto"/>
                    </w:pPr>
                    <w:r>
                      <w:rPr>
                        <w:noProof/>
                        <w:lang w:val="ru-RU" w:eastAsia="ru-RU"/>
                      </w:rPr>
                      <w:drawing>
                        <wp:inline distT="0" distB="0" distL="0" distR="0">
                          <wp:extent cx="942975" cy="942975"/>
                          <wp:effectExtent l="0" t="0" r="9525" b="9525"/>
                          <wp:docPr id="4" name="Bild 2" descr="Bayer_Cross_RGB_1009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ld 2" descr="Bayer_Cross_RGB_1009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42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0B11"/>
    <w:multiLevelType w:val="hybridMultilevel"/>
    <w:tmpl w:val="9FA64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65F60"/>
    <w:multiLevelType w:val="hybridMultilevel"/>
    <w:tmpl w:val="35EC231E"/>
    <w:lvl w:ilvl="0" w:tplc="00F63340">
      <w:numFmt w:val="bullet"/>
      <w:lvlText w:val="•"/>
      <w:lvlJc w:val="left"/>
      <w:pPr>
        <w:ind w:left="1305" w:hanging="13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B2808B3"/>
    <w:multiLevelType w:val="hybridMultilevel"/>
    <w:tmpl w:val="FA449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activeWritingStyle w:appName="MSWord" w:lang="de-DE" w:vendorID="9" w:dllVersion="512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AE"/>
    <w:rsid w:val="0000136C"/>
    <w:rsid w:val="000464BB"/>
    <w:rsid w:val="000B3F21"/>
    <w:rsid w:val="000B41A7"/>
    <w:rsid w:val="000D47EE"/>
    <w:rsid w:val="00103772"/>
    <w:rsid w:val="00113786"/>
    <w:rsid w:val="00164233"/>
    <w:rsid w:val="00183E9D"/>
    <w:rsid w:val="00194F71"/>
    <w:rsid w:val="001950D2"/>
    <w:rsid w:val="00205F9F"/>
    <w:rsid w:val="00220595"/>
    <w:rsid w:val="00220995"/>
    <w:rsid w:val="00227CC1"/>
    <w:rsid w:val="00234F19"/>
    <w:rsid w:val="002E1CDB"/>
    <w:rsid w:val="003112C2"/>
    <w:rsid w:val="00337CDB"/>
    <w:rsid w:val="003518BF"/>
    <w:rsid w:val="00353712"/>
    <w:rsid w:val="003B4E75"/>
    <w:rsid w:val="003E1C57"/>
    <w:rsid w:val="003F6CED"/>
    <w:rsid w:val="004052E6"/>
    <w:rsid w:val="00413ABC"/>
    <w:rsid w:val="004718AB"/>
    <w:rsid w:val="00474BFE"/>
    <w:rsid w:val="004D76F8"/>
    <w:rsid w:val="00524571"/>
    <w:rsid w:val="005310E4"/>
    <w:rsid w:val="005473B0"/>
    <w:rsid w:val="005667F9"/>
    <w:rsid w:val="0057561F"/>
    <w:rsid w:val="005758DE"/>
    <w:rsid w:val="005A2EAC"/>
    <w:rsid w:val="005B458A"/>
    <w:rsid w:val="00606733"/>
    <w:rsid w:val="00621814"/>
    <w:rsid w:val="006315A2"/>
    <w:rsid w:val="00631BD8"/>
    <w:rsid w:val="006621D3"/>
    <w:rsid w:val="00662B52"/>
    <w:rsid w:val="006836AD"/>
    <w:rsid w:val="00695B6A"/>
    <w:rsid w:val="006F71D2"/>
    <w:rsid w:val="007045A6"/>
    <w:rsid w:val="00740EAE"/>
    <w:rsid w:val="00752664"/>
    <w:rsid w:val="007A1762"/>
    <w:rsid w:val="007D74B3"/>
    <w:rsid w:val="00813B45"/>
    <w:rsid w:val="008860C1"/>
    <w:rsid w:val="008C1A31"/>
    <w:rsid w:val="008E69EF"/>
    <w:rsid w:val="009166C7"/>
    <w:rsid w:val="00993FDF"/>
    <w:rsid w:val="009C576C"/>
    <w:rsid w:val="009E02F4"/>
    <w:rsid w:val="009F62D2"/>
    <w:rsid w:val="00A01F11"/>
    <w:rsid w:val="00A76D39"/>
    <w:rsid w:val="00AE172E"/>
    <w:rsid w:val="00B117D4"/>
    <w:rsid w:val="00B64967"/>
    <w:rsid w:val="00B9390F"/>
    <w:rsid w:val="00BA7762"/>
    <w:rsid w:val="00BB48D1"/>
    <w:rsid w:val="00BF4898"/>
    <w:rsid w:val="00C33123"/>
    <w:rsid w:val="00C72D17"/>
    <w:rsid w:val="00C95271"/>
    <w:rsid w:val="00CB76CE"/>
    <w:rsid w:val="00CC0493"/>
    <w:rsid w:val="00CD2E70"/>
    <w:rsid w:val="00CD6C62"/>
    <w:rsid w:val="00D05F3D"/>
    <w:rsid w:val="00D12A66"/>
    <w:rsid w:val="00D25BEF"/>
    <w:rsid w:val="00D41F16"/>
    <w:rsid w:val="00D5438F"/>
    <w:rsid w:val="00D71438"/>
    <w:rsid w:val="00DB220F"/>
    <w:rsid w:val="00DB7137"/>
    <w:rsid w:val="00DD420D"/>
    <w:rsid w:val="00DE3898"/>
    <w:rsid w:val="00DF1FE1"/>
    <w:rsid w:val="00E377AE"/>
    <w:rsid w:val="00ED41DA"/>
    <w:rsid w:val="00EE0577"/>
    <w:rsid w:val="00EE140F"/>
    <w:rsid w:val="00EF5A9B"/>
    <w:rsid w:val="00F04A45"/>
    <w:rsid w:val="00F30477"/>
    <w:rsid w:val="00F83744"/>
    <w:rsid w:val="00FC3010"/>
    <w:rsid w:val="00FC6449"/>
    <w:rsid w:val="00FD7F9F"/>
    <w:rsid w:val="00FF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ind w:left="709" w:hanging="709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keepNext/>
      <w:spacing w:line="360" w:lineRule="exact"/>
      <w:outlineLvl w:val="5"/>
    </w:pPr>
    <w:rPr>
      <w:rFonts w:ascii="Palatino Linotype" w:hAnsi="Palatino Linotype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567"/>
      </w:tabs>
      <w:spacing w:line="200" w:lineRule="exact"/>
      <w:ind w:right="252"/>
    </w:pPr>
    <w:rPr>
      <w:sz w:val="16"/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NormalIndent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DB22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B22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C1A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1A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1A31"/>
    <w:rPr>
      <w:rFonts w:ascii="Arial" w:hAnsi="Arial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8C1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1A31"/>
    <w:rPr>
      <w:rFonts w:ascii="Arial" w:hAnsi="Arial"/>
      <w:b/>
      <w:bCs/>
      <w:lang w:val="de-DE" w:eastAsia="de-DE"/>
    </w:rPr>
  </w:style>
  <w:style w:type="paragraph" w:customStyle="1" w:styleId="123">
    <w:name w:val="123"/>
    <w:basedOn w:val="Normal"/>
    <w:qFormat/>
    <w:rsid w:val="00113786"/>
    <w:pPr>
      <w:spacing w:after="160" w:line="276" w:lineRule="auto"/>
    </w:pPr>
    <w:rPr>
      <w:rFonts w:eastAsiaTheme="minorHAnsi" w:cstheme="minorBidi"/>
      <w:b/>
      <w:bCs/>
      <w:color w:val="0070C0"/>
      <w:sz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537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300" w:lineRule="exact"/>
    </w:pPr>
    <w:rPr>
      <w:rFonts w:ascii="Arial" w:hAnsi="Arial"/>
      <w:sz w:val="22"/>
      <w:szCs w:val="22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ind w:left="709" w:hanging="709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outlineLvl w:val="1"/>
    </w:pPr>
  </w:style>
  <w:style w:type="paragraph" w:styleId="Heading3">
    <w:name w:val="heading 3"/>
    <w:basedOn w:val="Heading2"/>
    <w:next w:val="Normal"/>
    <w:qFormat/>
    <w:pPr>
      <w:outlineLvl w:val="2"/>
    </w:pPr>
  </w:style>
  <w:style w:type="paragraph" w:styleId="Heading4">
    <w:name w:val="heading 4"/>
    <w:basedOn w:val="Heading3"/>
    <w:next w:val="Normal"/>
    <w:qFormat/>
    <w:pPr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Normal"/>
    <w:next w:val="Normal"/>
    <w:qFormat/>
    <w:pPr>
      <w:keepNext/>
      <w:spacing w:line="360" w:lineRule="exact"/>
      <w:outlineLvl w:val="5"/>
    </w:pPr>
    <w:rPr>
      <w:rFonts w:ascii="Palatino Linotype" w:hAnsi="Palatino Linotype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Briefkopf"/>
    <w:pPr>
      <w:tabs>
        <w:tab w:val="left" w:pos="2552"/>
        <w:tab w:val="left" w:pos="7371"/>
      </w:tabs>
      <w:ind w:right="-1134"/>
    </w:pPr>
    <w:rPr>
      <w:sz w:val="12"/>
    </w:rPr>
  </w:style>
  <w:style w:type="paragraph" w:customStyle="1" w:styleId="Briefkopf">
    <w:name w:val="Briefkopf"/>
    <w:basedOn w:val="Normal"/>
    <w:autoRedefine/>
    <w:pPr>
      <w:tabs>
        <w:tab w:val="left" w:pos="567"/>
      </w:tabs>
      <w:spacing w:line="200" w:lineRule="exact"/>
      <w:ind w:right="252"/>
    </w:pPr>
    <w:rPr>
      <w:sz w:val="16"/>
      <w:lang w:val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NormalIndent">
    <w:name w:val="Normal Indent"/>
    <w:basedOn w:val="Normal"/>
    <w:pPr>
      <w:ind w:left="708"/>
    </w:pPr>
  </w:style>
  <w:style w:type="paragraph" w:customStyle="1" w:styleId="StandardohneAbstand">
    <w:name w:val="Standard ohne Abstand"/>
    <w:basedOn w:val="Normal"/>
  </w:style>
  <w:style w:type="paragraph" w:customStyle="1" w:styleId="Tabelle">
    <w:name w:val="Tabelle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DB22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B22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C1A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1A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1A31"/>
    <w:rPr>
      <w:rFonts w:ascii="Arial" w:hAnsi="Arial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8C1A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1A31"/>
    <w:rPr>
      <w:rFonts w:ascii="Arial" w:hAnsi="Arial"/>
      <w:b/>
      <w:bCs/>
      <w:lang w:val="de-DE" w:eastAsia="de-DE"/>
    </w:rPr>
  </w:style>
  <w:style w:type="paragraph" w:customStyle="1" w:styleId="123">
    <w:name w:val="123"/>
    <w:basedOn w:val="Normal"/>
    <w:qFormat/>
    <w:rsid w:val="00113786"/>
    <w:pPr>
      <w:spacing w:after="160" w:line="276" w:lineRule="auto"/>
    </w:pPr>
    <w:rPr>
      <w:rFonts w:eastAsiaTheme="minorHAnsi" w:cstheme="minorBidi"/>
      <w:b/>
      <w:bCs/>
      <w:color w:val="0070C0"/>
      <w:sz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53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tam\AppData\Local\Temp\ST_BAG_Letterh_mail_G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ST_BAG_Letterh_mail_GB.dot</Template>
  <TotalTime>0</TotalTime>
  <Pages>1</Pages>
  <Words>802</Words>
  <Characters>4572</Characters>
  <Application>Microsoft Office Word</Application>
  <DocSecurity>0</DocSecurity>
  <Lines>38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External Letter</vt:lpstr>
      <vt:lpstr>External Letter</vt:lpstr>
      <vt:lpstr>External Letter</vt:lpstr>
    </vt:vector>
  </TitlesOfParts>
  <Company>Bayer</Company>
  <LinksUpToDate>false</LinksUpToDate>
  <CharactersWithSpaces>5364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Letter</dc:title>
  <dc:creator>Maya Talashvili</dc:creator>
  <dc:description>External Letter Bayer</dc:description>
  <cp:lastModifiedBy>Maya Talashvili</cp:lastModifiedBy>
  <cp:revision>5</cp:revision>
  <cp:lastPrinted>2002-09-05T09:19:00Z</cp:lastPrinted>
  <dcterms:created xsi:type="dcterms:W3CDTF">2016-09-19T14:16:00Z</dcterms:created>
  <dcterms:modified xsi:type="dcterms:W3CDTF">2016-09-20T12:10:00Z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HINKORG">
    <vt:lpwstr>JWS020618</vt:lpwstr>
  </property>
</Properties>
</file>