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0EA" w:rsidRPr="00D5658C" w:rsidRDefault="00CE20EA" w:rsidP="00480379">
      <w:pPr>
        <w:tabs>
          <w:tab w:val="left" w:pos="1485"/>
        </w:tabs>
        <w:jc w:val="center"/>
        <w:rPr>
          <w:b/>
          <w:szCs w:val="28"/>
        </w:rPr>
      </w:pPr>
      <w:r w:rsidRPr="00D5658C">
        <w:rPr>
          <w:szCs w:val="28"/>
        </w:rPr>
        <w:t xml:space="preserve">Аннотация дисциплины </w:t>
      </w:r>
      <w:r w:rsidRPr="00D5658C">
        <w:rPr>
          <w:b/>
          <w:szCs w:val="28"/>
        </w:rPr>
        <w:t>«</w:t>
      </w:r>
      <w:r w:rsidRPr="00D5658C">
        <w:rPr>
          <w:b/>
          <w:szCs w:val="28"/>
          <w:lang w:eastAsia="ru-RU"/>
        </w:rPr>
        <w:t>Правовая среда бизнеса</w:t>
      </w:r>
      <w:r w:rsidRPr="00D5658C">
        <w:rPr>
          <w:b/>
          <w:szCs w:val="28"/>
        </w:rPr>
        <w:t>»</w:t>
      </w:r>
    </w:p>
    <w:p w:rsidR="00CE20EA" w:rsidRPr="00D5658C" w:rsidRDefault="00CE20EA" w:rsidP="00480379">
      <w:pPr>
        <w:jc w:val="center"/>
        <w:rPr>
          <w:b/>
          <w:szCs w:val="28"/>
        </w:rPr>
      </w:pPr>
      <w:r w:rsidRPr="00D5658C">
        <w:rPr>
          <w:szCs w:val="28"/>
        </w:rPr>
        <w:t xml:space="preserve">Направление подготовки </w:t>
      </w:r>
      <w:r w:rsidRPr="00637D55">
        <w:rPr>
          <w:b/>
          <w:szCs w:val="28"/>
        </w:rPr>
        <w:t>080200.68 «Менеджмент»</w:t>
      </w:r>
    </w:p>
    <w:p w:rsidR="00CE20EA" w:rsidRPr="00601D1B" w:rsidRDefault="00CE20EA" w:rsidP="006040C5">
      <w:pPr>
        <w:ind w:firstLine="561"/>
        <w:rPr>
          <w:szCs w:val="28"/>
        </w:rPr>
      </w:pPr>
      <w:r w:rsidRPr="00D5658C">
        <w:rPr>
          <w:b/>
          <w:sz w:val="24"/>
        </w:rPr>
        <w:t xml:space="preserve">Цель дисциплины: </w:t>
      </w:r>
      <w:r w:rsidRPr="00601D1B">
        <w:rPr>
          <w:sz w:val="24"/>
          <w:szCs w:val="24"/>
        </w:rPr>
        <w:t>овладение студентами правовыми знаниями в среде бизнеса и умением применять их в сфере менеджмента коммерческих организаций.</w:t>
      </w:r>
    </w:p>
    <w:p w:rsidR="00CE20EA" w:rsidRPr="00D5658C" w:rsidRDefault="00CE20EA" w:rsidP="00480379">
      <w:pPr>
        <w:tabs>
          <w:tab w:val="left" w:pos="1485"/>
        </w:tabs>
        <w:spacing w:before="120" w:after="120"/>
        <w:ind w:firstLine="709"/>
        <w:jc w:val="center"/>
        <w:rPr>
          <w:b/>
          <w:sz w:val="24"/>
          <w:szCs w:val="24"/>
        </w:rPr>
      </w:pPr>
      <w:r w:rsidRPr="00D5658C"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CE20EA" w:rsidRPr="00D22C04" w:rsidTr="00DC385C">
        <w:trPr>
          <w:trHeight w:val="619"/>
        </w:trPr>
        <w:tc>
          <w:tcPr>
            <w:tcW w:w="794" w:type="dxa"/>
          </w:tcPr>
          <w:p w:rsidR="00CE20EA" w:rsidRPr="00D22C04" w:rsidRDefault="00CE20EA" w:rsidP="00DC38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22C04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CE20EA" w:rsidRPr="00D22C04" w:rsidRDefault="00CE20EA" w:rsidP="00DC385C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D22C04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E20EA" w:rsidRPr="00D22C04" w:rsidTr="00DC385C">
        <w:trPr>
          <w:trHeight w:val="270"/>
        </w:trPr>
        <w:tc>
          <w:tcPr>
            <w:tcW w:w="794" w:type="dxa"/>
          </w:tcPr>
          <w:p w:rsidR="00CE20EA" w:rsidRPr="00D22C04" w:rsidRDefault="00CE20EA" w:rsidP="00DC38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22C04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CE20EA" w:rsidRPr="00D22C04" w:rsidRDefault="00CE20EA" w:rsidP="00AE6F21">
            <w:pPr>
              <w:rPr>
                <w:sz w:val="20"/>
                <w:szCs w:val="20"/>
              </w:rPr>
            </w:pPr>
            <w:r w:rsidRPr="006F7B43">
              <w:rPr>
                <w:sz w:val="20"/>
                <w:szCs w:val="20"/>
              </w:rPr>
              <w:t>Способность управлять организациями, подразделениями, группами (командами) сотрудников, проектами и сетями (ПК-1)</w:t>
            </w:r>
          </w:p>
        </w:tc>
      </w:tr>
      <w:tr w:rsidR="00CE20EA" w:rsidRPr="00D22C04" w:rsidTr="00DC385C">
        <w:trPr>
          <w:trHeight w:val="270"/>
        </w:trPr>
        <w:tc>
          <w:tcPr>
            <w:tcW w:w="794" w:type="dxa"/>
          </w:tcPr>
          <w:p w:rsidR="00CE20EA" w:rsidRPr="00D22C04" w:rsidRDefault="00CE20EA" w:rsidP="00DC38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22C04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CE20EA" w:rsidRPr="00D22C04" w:rsidRDefault="00CE20EA" w:rsidP="00AE6F21">
            <w:pPr>
              <w:rPr>
                <w:sz w:val="20"/>
                <w:szCs w:val="20"/>
              </w:rPr>
            </w:pPr>
            <w:r w:rsidRPr="00D22C04">
              <w:rPr>
                <w:sz w:val="20"/>
                <w:szCs w:val="20"/>
              </w:rPr>
              <w:t>Способность разрабатывать программы организационного развития и изменений и обеспечивать их реализацию (ПК-4)</w:t>
            </w:r>
          </w:p>
        </w:tc>
      </w:tr>
    </w:tbl>
    <w:p w:rsidR="00CE20EA" w:rsidRPr="00D5658C" w:rsidRDefault="00CE20EA" w:rsidP="005E3C60">
      <w:pPr>
        <w:tabs>
          <w:tab w:val="left" w:pos="1485"/>
        </w:tabs>
        <w:spacing w:before="120" w:after="120"/>
        <w:ind w:firstLine="709"/>
        <w:jc w:val="center"/>
        <w:rPr>
          <w:b/>
          <w:sz w:val="24"/>
          <w:szCs w:val="24"/>
        </w:rPr>
      </w:pPr>
      <w:r w:rsidRPr="00D5658C">
        <w:rPr>
          <w:b/>
          <w:sz w:val="24"/>
          <w:szCs w:val="24"/>
          <w:lang w:eastAsia="ru-RU"/>
        </w:rPr>
        <w:t>Трудоемкость дис</w:t>
      </w:r>
      <w:r>
        <w:rPr>
          <w:b/>
          <w:sz w:val="24"/>
          <w:szCs w:val="24"/>
          <w:lang w:eastAsia="ru-RU"/>
        </w:rPr>
        <w:t>циплины, реализуемой по учебным планам</w:t>
      </w:r>
      <w:r w:rsidRPr="00D5658C">
        <w:rPr>
          <w:b/>
          <w:sz w:val="24"/>
          <w:szCs w:val="24"/>
          <w:lang w:eastAsia="ru-RU"/>
        </w:rPr>
        <w:t xml:space="preserve"> н</w:t>
      </w:r>
      <w:r w:rsidRPr="00D5658C">
        <w:rPr>
          <w:b/>
          <w:sz w:val="24"/>
          <w:szCs w:val="24"/>
        </w:rPr>
        <w:t xml:space="preserve">аправления подготовки </w:t>
      </w:r>
      <w:r w:rsidRPr="00FC0522">
        <w:rPr>
          <w:b/>
          <w:sz w:val="24"/>
          <w:szCs w:val="24"/>
        </w:rPr>
        <w:t>080200.68 «Менеджмент»</w:t>
      </w:r>
      <w:r>
        <w:rPr>
          <w:b/>
          <w:sz w:val="24"/>
          <w:szCs w:val="24"/>
        </w:rPr>
        <w:t xml:space="preserve"> </w:t>
      </w:r>
      <w:bookmarkStart w:id="0" w:name="_GoBack"/>
      <w:bookmarkEnd w:id="0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3402"/>
      </w:tblGrid>
      <w:tr w:rsidR="00CE20EA" w:rsidRPr="00D5658C" w:rsidTr="00DC385C">
        <w:tc>
          <w:tcPr>
            <w:tcW w:w="6062" w:type="dxa"/>
            <w:vMerge w:val="restart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Вид занятий</w:t>
            </w:r>
          </w:p>
        </w:tc>
        <w:tc>
          <w:tcPr>
            <w:tcW w:w="340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Форма обучения</w:t>
            </w:r>
          </w:p>
        </w:tc>
      </w:tr>
      <w:tr w:rsidR="00CE20EA" w:rsidRPr="00D5658C" w:rsidTr="00DC385C">
        <w:tc>
          <w:tcPr>
            <w:tcW w:w="6062" w:type="dxa"/>
            <w:vMerge/>
          </w:tcPr>
          <w:p w:rsidR="00CE20EA" w:rsidRPr="00D5658C" w:rsidRDefault="00CE20EA" w:rsidP="00DC38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очная</w:t>
            </w:r>
          </w:p>
        </w:tc>
      </w:tr>
      <w:tr w:rsidR="00CE20EA" w:rsidRPr="00D5658C" w:rsidTr="00DC385C">
        <w:tc>
          <w:tcPr>
            <w:tcW w:w="6062" w:type="dxa"/>
            <w:vMerge/>
          </w:tcPr>
          <w:p w:rsidR="00CE20EA" w:rsidRPr="00D5658C" w:rsidRDefault="00CE20EA" w:rsidP="00DC38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программа подготовки</w:t>
            </w:r>
          </w:p>
        </w:tc>
      </w:tr>
      <w:tr w:rsidR="00CE20EA" w:rsidRPr="00D5658C" w:rsidTr="00DC385C">
        <w:tc>
          <w:tcPr>
            <w:tcW w:w="6062" w:type="dxa"/>
            <w:vMerge/>
          </w:tcPr>
          <w:p w:rsidR="00CE20EA" w:rsidRPr="00D5658C" w:rsidRDefault="00CE20EA" w:rsidP="00DC38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полная</w:t>
            </w:r>
          </w:p>
        </w:tc>
      </w:tr>
      <w:tr w:rsidR="00CE20EA" w:rsidRPr="00D5658C" w:rsidTr="00DC385C">
        <w:tc>
          <w:tcPr>
            <w:tcW w:w="6062" w:type="dxa"/>
          </w:tcPr>
          <w:p w:rsidR="00CE20EA" w:rsidRPr="00D5658C" w:rsidRDefault="00CE20EA" w:rsidP="00DC385C">
            <w:pPr>
              <w:jc w:val="left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40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CE20EA" w:rsidRPr="00D5658C" w:rsidTr="00DC385C">
        <w:trPr>
          <w:trHeight w:val="404"/>
        </w:trPr>
        <w:tc>
          <w:tcPr>
            <w:tcW w:w="606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в том числе:</w:t>
            </w:r>
          </w:p>
          <w:p w:rsidR="00CE20EA" w:rsidRPr="00D5658C" w:rsidRDefault="00CE20EA" w:rsidP="00DC385C">
            <w:pPr>
              <w:jc w:val="left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1.1. Лекции</w:t>
            </w:r>
          </w:p>
        </w:tc>
        <w:tc>
          <w:tcPr>
            <w:tcW w:w="340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</w:p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8</w:t>
            </w:r>
          </w:p>
        </w:tc>
      </w:tr>
      <w:tr w:rsidR="00CE20EA" w:rsidRPr="00D5658C" w:rsidTr="00DC385C">
        <w:tc>
          <w:tcPr>
            <w:tcW w:w="6062" w:type="dxa"/>
          </w:tcPr>
          <w:p w:rsidR="00CE20EA" w:rsidRPr="00D5658C" w:rsidRDefault="00CE20EA" w:rsidP="00DC385C">
            <w:pPr>
              <w:jc w:val="left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340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-</w:t>
            </w:r>
          </w:p>
        </w:tc>
      </w:tr>
      <w:tr w:rsidR="00CE20EA" w:rsidRPr="00D5658C" w:rsidTr="00DC385C">
        <w:tc>
          <w:tcPr>
            <w:tcW w:w="6062" w:type="dxa"/>
          </w:tcPr>
          <w:p w:rsidR="00CE20EA" w:rsidRPr="00D5658C" w:rsidRDefault="00CE20EA" w:rsidP="00DC385C">
            <w:pPr>
              <w:jc w:val="left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40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CE20EA" w:rsidRPr="00D5658C" w:rsidTr="00DC385C">
        <w:tc>
          <w:tcPr>
            <w:tcW w:w="6062" w:type="dxa"/>
          </w:tcPr>
          <w:p w:rsidR="00CE20EA" w:rsidRPr="00D5658C" w:rsidRDefault="00CE20EA" w:rsidP="00DC385C">
            <w:pPr>
              <w:jc w:val="left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40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CE20EA" w:rsidRPr="00D5658C" w:rsidTr="00DC385C">
        <w:tc>
          <w:tcPr>
            <w:tcW w:w="6062" w:type="dxa"/>
          </w:tcPr>
          <w:p w:rsidR="00CE20EA" w:rsidRPr="00D5658C" w:rsidRDefault="00CE20EA" w:rsidP="00DC385C">
            <w:pPr>
              <w:jc w:val="left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340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CE20EA" w:rsidRPr="00D5658C" w:rsidTr="00DC385C">
        <w:tc>
          <w:tcPr>
            <w:tcW w:w="6062" w:type="dxa"/>
          </w:tcPr>
          <w:p w:rsidR="00CE20EA" w:rsidRPr="00D5658C" w:rsidRDefault="00CE20EA" w:rsidP="00DC385C">
            <w:pPr>
              <w:jc w:val="left"/>
              <w:rPr>
                <w:sz w:val="24"/>
                <w:szCs w:val="24"/>
              </w:rPr>
            </w:pPr>
            <w:r w:rsidRPr="00D5658C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402" w:type="dxa"/>
          </w:tcPr>
          <w:p w:rsidR="00CE20EA" w:rsidRPr="00D5658C" w:rsidRDefault="00CE20EA" w:rsidP="00DC3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CE20EA" w:rsidRPr="00D5658C" w:rsidRDefault="00CE20EA" w:rsidP="00480379">
      <w:pPr>
        <w:pStyle w:val="BodyTextIndent"/>
        <w:ind w:firstLine="0"/>
        <w:rPr>
          <w:b/>
          <w:sz w:val="24"/>
        </w:rPr>
      </w:pPr>
      <w:r w:rsidRPr="00D5658C">
        <w:rPr>
          <w:b/>
          <w:sz w:val="24"/>
        </w:rPr>
        <w:t>Формы промежуточной аттестации: зачет</w:t>
      </w:r>
    </w:p>
    <w:p w:rsidR="00CE20EA" w:rsidRPr="00D5658C" w:rsidRDefault="00CE20EA" w:rsidP="00480379">
      <w:pPr>
        <w:pStyle w:val="BodyTextIndent"/>
        <w:rPr>
          <w:b/>
          <w:sz w:val="24"/>
        </w:rPr>
      </w:pPr>
      <w:r w:rsidRPr="00D5658C">
        <w:rPr>
          <w:b/>
          <w:sz w:val="24"/>
        </w:rPr>
        <w:t>Перечень изучаемых тем (основных):</w:t>
      </w:r>
    </w:p>
    <w:p w:rsidR="00CE20EA" w:rsidRPr="00DC72C1" w:rsidRDefault="00CE20EA" w:rsidP="005E3C60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 w:rsidRPr="00DC72C1">
        <w:rPr>
          <w:bCs/>
          <w:sz w:val="24"/>
          <w:szCs w:val="24"/>
        </w:rPr>
        <w:t>Субъекты и объекты предпринимательской деятельности.</w:t>
      </w:r>
    </w:p>
    <w:p w:rsidR="00CE20EA" w:rsidRPr="00DC72C1" w:rsidRDefault="00CE20EA" w:rsidP="005E3C60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 w:rsidRPr="00DC72C1">
        <w:rPr>
          <w:bCs/>
          <w:sz w:val="24"/>
          <w:szCs w:val="24"/>
        </w:rPr>
        <w:t>Правовой режим имущества субъектов предпринимательства.</w:t>
      </w:r>
    </w:p>
    <w:p w:rsidR="00CE20EA" w:rsidRPr="00DC72C1" w:rsidRDefault="00CE20EA" w:rsidP="005E3C60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 w:rsidRPr="00DC72C1">
        <w:rPr>
          <w:bCs/>
          <w:sz w:val="24"/>
          <w:szCs w:val="24"/>
        </w:rPr>
        <w:t>Сделки и представительство.</w:t>
      </w:r>
    </w:p>
    <w:p w:rsidR="00CE20EA" w:rsidRPr="00DC72C1" w:rsidRDefault="00CE20EA" w:rsidP="005E3C60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 w:rsidRPr="00DC72C1">
        <w:rPr>
          <w:bCs/>
          <w:sz w:val="24"/>
          <w:szCs w:val="24"/>
        </w:rPr>
        <w:t>Обязательства в сфере предпринимательства.</w:t>
      </w:r>
    </w:p>
    <w:p w:rsidR="00CE20EA" w:rsidRDefault="00CE20EA" w:rsidP="005E3C60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 w:rsidRPr="00DC72C1">
        <w:rPr>
          <w:bCs/>
          <w:sz w:val="24"/>
          <w:szCs w:val="24"/>
        </w:rPr>
        <w:t xml:space="preserve">Государственное регулирование </w:t>
      </w:r>
      <w:r w:rsidRPr="00DC72C1">
        <w:rPr>
          <w:sz w:val="24"/>
          <w:szCs w:val="24"/>
        </w:rPr>
        <w:t xml:space="preserve"> </w:t>
      </w:r>
      <w:r w:rsidRPr="001E72A0">
        <w:rPr>
          <w:bCs/>
          <w:sz w:val="24"/>
          <w:szCs w:val="24"/>
        </w:rPr>
        <w:t>предпринимательства</w:t>
      </w:r>
      <w:r>
        <w:rPr>
          <w:bCs/>
          <w:i/>
          <w:szCs w:val="28"/>
        </w:rPr>
        <w:t>.</w:t>
      </w:r>
    </w:p>
    <w:p w:rsidR="00CE20EA" w:rsidRPr="001E72A0" w:rsidRDefault="00CE20EA" w:rsidP="00183C7A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183C7A">
        <w:rPr>
          <w:sz w:val="24"/>
          <w:szCs w:val="24"/>
        </w:rPr>
        <w:t>Налоговое регулирование</w:t>
      </w:r>
      <w:r>
        <w:rPr>
          <w:sz w:val="24"/>
          <w:szCs w:val="24"/>
        </w:rPr>
        <w:t xml:space="preserve"> </w:t>
      </w:r>
      <w:r w:rsidRPr="001E72A0">
        <w:rPr>
          <w:bCs/>
          <w:sz w:val="24"/>
          <w:szCs w:val="24"/>
        </w:rPr>
        <w:t>предпринимательства.</w:t>
      </w:r>
    </w:p>
    <w:p w:rsidR="00CE20EA" w:rsidRPr="00DC72C1" w:rsidRDefault="00CE20EA" w:rsidP="005E3C60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 w:rsidRPr="00DC72C1">
        <w:rPr>
          <w:bCs/>
          <w:sz w:val="24"/>
          <w:szCs w:val="24"/>
        </w:rPr>
        <w:t>Защита прав и законных интересов предпринимателей.</w:t>
      </w:r>
    </w:p>
    <w:sectPr w:rsidR="00CE20EA" w:rsidRPr="00DC72C1" w:rsidSect="0016408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0EA" w:rsidRDefault="00CE20EA" w:rsidP="00164086">
      <w:r>
        <w:separator/>
      </w:r>
    </w:p>
  </w:endnote>
  <w:endnote w:type="continuationSeparator" w:id="0">
    <w:p w:rsidR="00CE20EA" w:rsidRDefault="00CE20EA" w:rsidP="001640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0EA" w:rsidRDefault="00CE20EA" w:rsidP="00164086">
      <w:r>
        <w:separator/>
      </w:r>
    </w:p>
  </w:footnote>
  <w:footnote w:type="continuationSeparator" w:id="0">
    <w:p w:rsidR="00CE20EA" w:rsidRDefault="00CE20EA" w:rsidP="00164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EA" w:rsidRDefault="00CE20EA">
    <w:pPr>
      <w:pStyle w:val="Header"/>
      <w:jc w:val="center"/>
    </w:pPr>
    <w:fldSimple w:instr="PAGE   \* MERGEFORMAT">
      <w:r>
        <w:rPr>
          <w:noProof/>
        </w:rPr>
        <w:t>20</w:t>
      </w:r>
    </w:fldSimple>
  </w:p>
  <w:p w:rsidR="00CE20EA" w:rsidRDefault="00CE20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4FA9"/>
    <w:multiLevelType w:val="hybridMultilevel"/>
    <w:tmpl w:val="A164F6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C012AD"/>
    <w:multiLevelType w:val="hybridMultilevel"/>
    <w:tmpl w:val="F3E8B4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BF0786"/>
    <w:multiLevelType w:val="hybridMultilevel"/>
    <w:tmpl w:val="AD680792"/>
    <w:lvl w:ilvl="0" w:tplc="4CFCDC6E">
      <w:start w:val="1"/>
      <w:numFmt w:val="bullet"/>
      <w:lvlText w:val="-"/>
      <w:lvlJc w:val="left"/>
      <w:pPr>
        <w:tabs>
          <w:tab w:val="num" w:pos="1069"/>
        </w:tabs>
        <w:ind w:firstLine="709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827F61"/>
    <w:multiLevelType w:val="hybridMultilevel"/>
    <w:tmpl w:val="ED268FF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1735129D"/>
    <w:multiLevelType w:val="hybridMultilevel"/>
    <w:tmpl w:val="AE8CB8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2A43683"/>
    <w:multiLevelType w:val="hybridMultilevel"/>
    <w:tmpl w:val="F49E19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5753DF7"/>
    <w:multiLevelType w:val="hybridMultilevel"/>
    <w:tmpl w:val="E222E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FE2848"/>
    <w:multiLevelType w:val="hybridMultilevel"/>
    <w:tmpl w:val="26BC5FB4"/>
    <w:lvl w:ilvl="0" w:tplc="008AFAA0">
      <w:start w:val="1"/>
      <w:numFmt w:val="decimal"/>
      <w:lvlText w:val="%1"/>
      <w:lvlJc w:val="right"/>
      <w:pPr>
        <w:ind w:left="77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8">
    <w:nsid w:val="30916855"/>
    <w:multiLevelType w:val="hybridMultilevel"/>
    <w:tmpl w:val="00D662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1707F9"/>
    <w:multiLevelType w:val="hybridMultilevel"/>
    <w:tmpl w:val="33C8F4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AF80F08"/>
    <w:multiLevelType w:val="hybridMultilevel"/>
    <w:tmpl w:val="C9B6DB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D19204C"/>
    <w:multiLevelType w:val="hybridMultilevel"/>
    <w:tmpl w:val="5E067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72A59BB"/>
    <w:multiLevelType w:val="hybridMultilevel"/>
    <w:tmpl w:val="509E5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F012F5F"/>
    <w:multiLevelType w:val="hybridMultilevel"/>
    <w:tmpl w:val="13C4B65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4DE01F4"/>
    <w:multiLevelType w:val="hybridMultilevel"/>
    <w:tmpl w:val="2CB0A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FD40119"/>
    <w:multiLevelType w:val="hybridMultilevel"/>
    <w:tmpl w:val="0540C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0846352"/>
    <w:multiLevelType w:val="hybridMultilevel"/>
    <w:tmpl w:val="3B1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4A72577"/>
    <w:multiLevelType w:val="hybridMultilevel"/>
    <w:tmpl w:val="E618B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4B5507B"/>
    <w:multiLevelType w:val="hybridMultilevel"/>
    <w:tmpl w:val="8E585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4F60484"/>
    <w:multiLevelType w:val="hybridMultilevel"/>
    <w:tmpl w:val="D3E22D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7F27202"/>
    <w:multiLevelType w:val="hybridMultilevel"/>
    <w:tmpl w:val="4566DE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D691120"/>
    <w:multiLevelType w:val="hybridMultilevel"/>
    <w:tmpl w:val="552624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085776E"/>
    <w:multiLevelType w:val="hybridMultilevel"/>
    <w:tmpl w:val="3530E0D8"/>
    <w:lvl w:ilvl="0" w:tplc="7CE492DE">
      <w:start w:val="1"/>
      <w:numFmt w:val="decimal"/>
      <w:lvlText w:val="%1"/>
      <w:lvlJc w:val="left"/>
      <w:pPr>
        <w:tabs>
          <w:tab w:val="num" w:pos="1069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4B102FA"/>
    <w:multiLevelType w:val="hybridMultilevel"/>
    <w:tmpl w:val="C4800F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4FE768B"/>
    <w:multiLevelType w:val="hybridMultilevel"/>
    <w:tmpl w:val="2DAC6E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8052602"/>
    <w:multiLevelType w:val="multilevel"/>
    <w:tmpl w:val="CA26B076"/>
    <w:lvl w:ilvl="0">
      <w:start w:val="1"/>
      <w:numFmt w:val="decimal"/>
      <w:pStyle w:val="Heading3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6">
    <w:nsid w:val="7B134FD8"/>
    <w:multiLevelType w:val="hybridMultilevel"/>
    <w:tmpl w:val="CEE4B93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7FB16D42"/>
    <w:multiLevelType w:val="hybridMultilevel"/>
    <w:tmpl w:val="87565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5"/>
  </w:num>
  <w:num w:numId="3">
    <w:abstractNumId w:val="25"/>
    <w:lvlOverride w:ilvl="0">
      <w:startOverride w:val="3"/>
    </w:lvlOverride>
  </w:num>
  <w:num w:numId="4">
    <w:abstractNumId w:val="13"/>
  </w:num>
  <w:num w:numId="5">
    <w:abstractNumId w:val="20"/>
  </w:num>
  <w:num w:numId="6">
    <w:abstractNumId w:val="15"/>
  </w:num>
  <w:num w:numId="7">
    <w:abstractNumId w:val="4"/>
  </w:num>
  <w:num w:numId="8">
    <w:abstractNumId w:val="27"/>
  </w:num>
  <w:num w:numId="9">
    <w:abstractNumId w:val="24"/>
  </w:num>
  <w:num w:numId="10">
    <w:abstractNumId w:val="9"/>
  </w:num>
  <w:num w:numId="11">
    <w:abstractNumId w:val="14"/>
  </w:num>
  <w:num w:numId="12">
    <w:abstractNumId w:val="5"/>
  </w:num>
  <w:num w:numId="13">
    <w:abstractNumId w:val="22"/>
  </w:num>
  <w:num w:numId="14">
    <w:abstractNumId w:val="18"/>
  </w:num>
  <w:num w:numId="15">
    <w:abstractNumId w:val="10"/>
  </w:num>
  <w:num w:numId="16">
    <w:abstractNumId w:val="6"/>
  </w:num>
  <w:num w:numId="17">
    <w:abstractNumId w:val="21"/>
  </w:num>
  <w:num w:numId="18">
    <w:abstractNumId w:val="8"/>
  </w:num>
  <w:num w:numId="19">
    <w:abstractNumId w:val="2"/>
  </w:num>
  <w:num w:numId="20">
    <w:abstractNumId w:val="25"/>
  </w:num>
  <w:num w:numId="21">
    <w:abstractNumId w:val="25"/>
  </w:num>
  <w:num w:numId="22">
    <w:abstractNumId w:val="25"/>
  </w:num>
  <w:num w:numId="23">
    <w:abstractNumId w:val="11"/>
  </w:num>
  <w:num w:numId="24">
    <w:abstractNumId w:val="12"/>
  </w:num>
  <w:num w:numId="25">
    <w:abstractNumId w:val="16"/>
  </w:num>
  <w:num w:numId="26">
    <w:abstractNumId w:val="19"/>
  </w:num>
  <w:num w:numId="27">
    <w:abstractNumId w:val="23"/>
  </w:num>
  <w:num w:numId="28">
    <w:abstractNumId w:val="0"/>
  </w:num>
  <w:num w:numId="29">
    <w:abstractNumId w:val="17"/>
  </w:num>
  <w:num w:numId="30">
    <w:abstractNumId w:val="7"/>
  </w:num>
  <w:num w:numId="31">
    <w:abstractNumId w:val="3"/>
  </w:num>
  <w:num w:numId="32">
    <w:abstractNumId w:val="26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0379"/>
    <w:rsid w:val="000178D1"/>
    <w:rsid w:val="000215C1"/>
    <w:rsid w:val="00024BA3"/>
    <w:rsid w:val="00040E62"/>
    <w:rsid w:val="00043312"/>
    <w:rsid w:val="00045222"/>
    <w:rsid w:val="00050D1D"/>
    <w:rsid w:val="00053803"/>
    <w:rsid w:val="00057E85"/>
    <w:rsid w:val="00064615"/>
    <w:rsid w:val="0006676F"/>
    <w:rsid w:val="000746F1"/>
    <w:rsid w:val="00097214"/>
    <w:rsid w:val="000A42E4"/>
    <w:rsid w:val="000B109A"/>
    <w:rsid w:val="000B4801"/>
    <w:rsid w:val="000D18B6"/>
    <w:rsid w:val="000E12C6"/>
    <w:rsid w:val="000E66C0"/>
    <w:rsid w:val="000F0E2C"/>
    <w:rsid w:val="00117B45"/>
    <w:rsid w:val="00130C0F"/>
    <w:rsid w:val="00136FA3"/>
    <w:rsid w:val="0014150F"/>
    <w:rsid w:val="001422BE"/>
    <w:rsid w:val="0014386C"/>
    <w:rsid w:val="00147E9B"/>
    <w:rsid w:val="00153937"/>
    <w:rsid w:val="001620A3"/>
    <w:rsid w:val="00164086"/>
    <w:rsid w:val="00170C2A"/>
    <w:rsid w:val="001751D3"/>
    <w:rsid w:val="00183C7A"/>
    <w:rsid w:val="0018447F"/>
    <w:rsid w:val="00196FF9"/>
    <w:rsid w:val="001A56C6"/>
    <w:rsid w:val="001B308C"/>
    <w:rsid w:val="001B5CFC"/>
    <w:rsid w:val="001C18A2"/>
    <w:rsid w:val="001C221C"/>
    <w:rsid w:val="001C2B93"/>
    <w:rsid w:val="001C534A"/>
    <w:rsid w:val="001C7D51"/>
    <w:rsid w:val="001D7C9A"/>
    <w:rsid w:val="001E1BDE"/>
    <w:rsid w:val="001E72A0"/>
    <w:rsid w:val="00213456"/>
    <w:rsid w:val="00240986"/>
    <w:rsid w:val="00243D0A"/>
    <w:rsid w:val="002475AA"/>
    <w:rsid w:val="00251EC9"/>
    <w:rsid w:val="002716DD"/>
    <w:rsid w:val="00273377"/>
    <w:rsid w:val="00274438"/>
    <w:rsid w:val="002876B9"/>
    <w:rsid w:val="00292C59"/>
    <w:rsid w:val="002A0755"/>
    <w:rsid w:val="002B27ED"/>
    <w:rsid w:val="002B6B04"/>
    <w:rsid w:val="002D71D7"/>
    <w:rsid w:val="002E0132"/>
    <w:rsid w:val="00302ED7"/>
    <w:rsid w:val="00320BA2"/>
    <w:rsid w:val="003215BE"/>
    <w:rsid w:val="00330895"/>
    <w:rsid w:val="00335DC3"/>
    <w:rsid w:val="00341075"/>
    <w:rsid w:val="00342A8A"/>
    <w:rsid w:val="003639AD"/>
    <w:rsid w:val="0036651A"/>
    <w:rsid w:val="00366F09"/>
    <w:rsid w:val="00371545"/>
    <w:rsid w:val="00373269"/>
    <w:rsid w:val="00373B87"/>
    <w:rsid w:val="00374F92"/>
    <w:rsid w:val="00386B0B"/>
    <w:rsid w:val="00390299"/>
    <w:rsid w:val="00391164"/>
    <w:rsid w:val="0039636A"/>
    <w:rsid w:val="003A2792"/>
    <w:rsid w:val="003A3944"/>
    <w:rsid w:val="003A5BD4"/>
    <w:rsid w:val="003C04EC"/>
    <w:rsid w:val="003E0828"/>
    <w:rsid w:val="003E1E58"/>
    <w:rsid w:val="003E3078"/>
    <w:rsid w:val="003F2B78"/>
    <w:rsid w:val="003F3B0D"/>
    <w:rsid w:val="00403A75"/>
    <w:rsid w:val="00405F74"/>
    <w:rsid w:val="00414A76"/>
    <w:rsid w:val="0042708E"/>
    <w:rsid w:val="00430A45"/>
    <w:rsid w:val="0043693A"/>
    <w:rsid w:val="00444B5E"/>
    <w:rsid w:val="00452ADD"/>
    <w:rsid w:val="0045705B"/>
    <w:rsid w:val="00460BE6"/>
    <w:rsid w:val="00465FE4"/>
    <w:rsid w:val="00480379"/>
    <w:rsid w:val="0048427F"/>
    <w:rsid w:val="004A69E9"/>
    <w:rsid w:val="004B2231"/>
    <w:rsid w:val="004B30D8"/>
    <w:rsid w:val="004B5072"/>
    <w:rsid w:val="004B7024"/>
    <w:rsid w:val="004C089A"/>
    <w:rsid w:val="004C4BBB"/>
    <w:rsid w:val="004C4D3D"/>
    <w:rsid w:val="004C5EDF"/>
    <w:rsid w:val="004E58B7"/>
    <w:rsid w:val="004F385B"/>
    <w:rsid w:val="00500306"/>
    <w:rsid w:val="00506B43"/>
    <w:rsid w:val="00514E57"/>
    <w:rsid w:val="005165F1"/>
    <w:rsid w:val="00525DAF"/>
    <w:rsid w:val="005273C5"/>
    <w:rsid w:val="0053008E"/>
    <w:rsid w:val="00537AC5"/>
    <w:rsid w:val="00542054"/>
    <w:rsid w:val="00546899"/>
    <w:rsid w:val="00550D40"/>
    <w:rsid w:val="005602B0"/>
    <w:rsid w:val="00576BA8"/>
    <w:rsid w:val="00580950"/>
    <w:rsid w:val="00590C34"/>
    <w:rsid w:val="005A33D4"/>
    <w:rsid w:val="005A7927"/>
    <w:rsid w:val="005C2378"/>
    <w:rsid w:val="005C50ED"/>
    <w:rsid w:val="005D38C1"/>
    <w:rsid w:val="005D7F3F"/>
    <w:rsid w:val="005E3C60"/>
    <w:rsid w:val="005E44D3"/>
    <w:rsid w:val="005E5290"/>
    <w:rsid w:val="005E6BEE"/>
    <w:rsid w:val="005F43AA"/>
    <w:rsid w:val="00601D1B"/>
    <w:rsid w:val="006040C5"/>
    <w:rsid w:val="0060486A"/>
    <w:rsid w:val="00613965"/>
    <w:rsid w:val="00626257"/>
    <w:rsid w:val="00635641"/>
    <w:rsid w:val="00637D55"/>
    <w:rsid w:val="00641975"/>
    <w:rsid w:val="006509EA"/>
    <w:rsid w:val="00651A9F"/>
    <w:rsid w:val="00654C83"/>
    <w:rsid w:val="0066427C"/>
    <w:rsid w:val="0067192E"/>
    <w:rsid w:val="00671A06"/>
    <w:rsid w:val="00673D22"/>
    <w:rsid w:val="00675A1B"/>
    <w:rsid w:val="00676C6B"/>
    <w:rsid w:val="006858AA"/>
    <w:rsid w:val="00691E35"/>
    <w:rsid w:val="00694550"/>
    <w:rsid w:val="006C251B"/>
    <w:rsid w:val="006C3AF3"/>
    <w:rsid w:val="006D46CB"/>
    <w:rsid w:val="006E726C"/>
    <w:rsid w:val="006F28FC"/>
    <w:rsid w:val="006F7727"/>
    <w:rsid w:val="006F7B43"/>
    <w:rsid w:val="00703C30"/>
    <w:rsid w:val="00704AC2"/>
    <w:rsid w:val="00710C7D"/>
    <w:rsid w:val="00711AA1"/>
    <w:rsid w:val="007121A5"/>
    <w:rsid w:val="00715138"/>
    <w:rsid w:val="007173A5"/>
    <w:rsid w:val="0074207D"/>
    <w:rsid w:val="007641DE"/>
    <w:rsid w:val="00765E1E"/>
    <w:rsid w:val="0077330F"/>
    <w:rsid w:val="00783DEA"/>
    <w:rsid w:val="00786DBC"/>
    <w:rsid w:val="00790A10"/>
    <w:rsid w:val="007A03B0"/>
    <w:rsid w:val="007D138D"/>
    <w:rsid w:val="007E06B7"/>
    <w:rsid w:val="007E4FEE"/>
    <w:rsid w:val="007F3D1B"/>
    <w:rsid w:val="007F4601"/>
    <w:rsid w:val="008058FF"/>
    <w:rsid w:val="00805B70"/>
    <w:rsid w:val="0081145F"/>
    <w:rsid w:val="00824811"/>
    <w:rsid w:val="00824F18"/>
    <w:rsid w:val="008310C8"/>
    <w:rsid w:val="00843D7A"/>
    <w:rsid w:val="00843DEC"/>
    <w:rsid w:val="00847E4C"/>
    <w:rsid w:val="00855124"/>
    <w:rsid w:val="00855177"/>
    <w:rsid w:val="008701D4"/>
    <w:rsid w:val="0087140E"/>
    <w:rsid w:val="008770D8"/>
    <w:rsid w:val="00882CB9"/>
    <w:rsid w:val="008834A2"/>
    <w:rsid w:val="00890B30"/>
    <w:rsid w:val="008938E3"/>
    <w:rsid w:val="008967B0"/>
    <w:rsid w:val="008A2619"/>
    <w:rsid w:val="008A5986"/>
    <w:rsid w:val="008B1BEE"/>
    <w:rsid w:val="008C52BD"/>
    <w:rsid w:val="008D069C"/>
    <w:rsid w:val="008D16CC"/>
    <w:rsid w:val="008D3506"/>
    <w:rsid w:val="008D7B13"/>
    <w:rsid w:val="008E6403"/>
    <w:rsid w:val="008F7658"/>
    <w:rsid w:val="0090572E"/>
    <w:rsid w:val="009110DC"/>
    <w:rsid w:val="009369A8"/>
    <w:rsid w:val="00942951"/>
    <w:rsid w:val="00943F2C"/>
    <w:rsid w:val="009448FF"/>
    <w:rsid w:val="009562C2"/>
    <w:rsid w:val="0096150D"/>
    <w:rsid w:val="00961A20"/>
    <w:rsid w:val="009834DD"/>
    <w:rsid w:val="00984D61"/>
    <w:rsid w:val="00991A05"/>
    <w:rsid w:val="0099383C"/>
    <w:rsid w:val="009A0F59"/>
    <w:rsid w:val="009A78E9"/>
    <w:rsid w:val="009B298C"/>
    <w:rsid w:val="009B3FB1"/>
    <w:rsid w:val="009B3FCE"/>
    <w:rsid w:val="009B6EDB"/>
    <w:rsid w:val="009C02CD"/>
    <w:rsid w:val="009D3413"/>
    <w:rsid w:val="009E2E3B"/>
    <w:rsid w:val="009E3287"/>
    <w:rsid w:val="009E636E"/>
    <w:rsid w:val="009E6D12"/>
    <w:rsid w:val="009E72E0"/>
    <w:rsid w:val="009F41A2"/>
    <w:rsid w:val="009F5B13"/>
    <w:rsid w:val="00A0354F"/>
    <w:rsid w:val="00A1080E"/>
    <w:rsid w:val="00A10CA3"/>
    <w:rsid w:val="00A11B63"/>
    <w:rsid w:val="00A11D05"/>
    <w:rsid w:val="00A22A98"/>
    <w:rsid w:val="00A303FB"/>
    <w:rsid w:val="00A64334"/>
    <w:rsid w:val="00A6480E"/>
    <w:rsid w:val="00A77C3B"/>
    <w:rsid w:val="00A80763"/>
    <w:rsid w:val="00A82174"/>
    <w:rsid w:val="00A858CA"/>
    <w:rsid w:val="00AA0683"/>
    <w:rsid w:val="00AD0917"/>
    <w:rsid w:val="00AE5E50"/>
    <w:rsid w:val="00AE63EC"/>
    <w:rsid w:val="00AE6F21"/>
    <w:rsid w:val="00AF0FEE"/>
    <w:rsid w:val="00B11308"/>
    <w:rsid w:val="00B11842"/>
    <w:rsid w:val="00B12EE8"/>
    <w:rsid w:val="00B15D80"/>
    <w:rsid w:val="00B202F0"/>
    <w:rsid w:val="00B25587"/>
    <w:rsid w:val="00B33B64"/>
    <w:rsid w:val="00B34231"/>
    <w:rsid w:val="00B34A2A"/>
    <w:rsid w:val="00B34F6E"/>
    <w:rsid w:val="00B41DFF"/>
    <w:rsid w:val="00B44128"/>
    <w:rsid w:val="00B44538"/>
    <w:rsid w:val="00B4603C"/>
    <w:rsid w:val="00B473E3"/>
    <w:rsid w:val="00B519F4"/>
    <w:rsid w:val="00B64177"/>
    <w:rsid w:val="00B64BC6"/>
    <w:rsid w:val="00B70C82"/>
    <w:rsid w:val="00B7220E"/>
    <w:rsid w:val="00B74187"/>
    <w:rsid w:val="00B76901"/>
    <w:rsid w:val="00B80923"/>
    <w:rsid w:val="00B835DB"/>
    <w:rsid w:val="00B850C2"/>
    <w:rsid w:val="00B930AA"/>
    <w:rsid w:val="00B931A2"/>
    <w:rsid w:val="00B93C6C"/>
    <w:rsid w:val="00B9616E"/>
    <w:rsid w:val="00BA525E"/>
    <w:rsid w:val="00BA5D7A"/>
    <w:rsid w:val="00BB30FC"/>
    <w:rsid w:val="00BC6C85"/>
    <w:rsid w:val="00BC7D05"/>
    <w:rsid w:val="00BD2F88"/>
    <w:rsid w:val="00BD4536"/>
    <w:rsid w:val="00BD5F96"/>
    <w:rsid w:val="00BE04FB"/>
    <w:rsid w:val="00BE09CE"/>
    <w:rsid w:val="00BE29EE"/>
    <w:rsid w:val="00BF286B"/>
    <w:rsid w:val="00C11CAE"/>
    <w:rsid w:val="00C2354C"/>
    <w:rsid w:val="00C306B1"/>
    <w:rsid w:val="00C4129F"/>
    <w:rsid w:val="00C450EF"/>
    <w:rsid w:val="00C4638C"/>
    <w:rsid w:val="00C514CD"/>
    <w:rsid w:val="00C6311D"/>
    <w:rsid w:val="00C74F9C"/>
    <w:rsid w:val="00C807BF"/>
    <w:rsid w:val="00C84578"/>
    <w:rsid w:val="00C91D2D"/>
    <w:rsid w:val="00C91EC4"/>
    <w:rsid w:val="00C926A4"/>
    <w:rsid w:val="00CA42F6"/>
    <w:rsid w:val="00CA5C25"/>
    <w:rsid w:val="00CA6454"/>
    <w:rsid w:val="00CB0452"/>
    <w:rsid w:val="00CB5A28"/>
    <w:rsid w:val="00CC4B05"/>
    <w:rsid w:val="00CD52F5"/>
    <w:rsid w:val="00CD5C48"/>
    <w:rsid w:val="00CE20EA"/>
    <w:rsid w:val="00CE67CE"/>
    <w:rsid w:val="00CE7322"/>
    <w:rsid w:val="00CE7E1C"/>
    <w:rsid w:val="00CF3DB3"/>
    <w:rsid w:val="00CF4475"/>
    <w:rsid w:val="00D00101"/>
    <w:rsid w:val="00D05480"/>
    <w:rsid w:val="00D229F6"/>
    <w:rsid w:val="00D22C04"/>
    <w:rsid w:val="00D271BD"/>
    <w:rsid w:val="00D30982"/>
    <w:rsid w:val="00D31241"/>
    <w:rsid w:val="00D3321B"/>
    <w:rsid w:val="00D4716F"/>
    <w:rsid w:val="00D5658C"/>
    <w:rsid w:val="00D66E02"/>
    <w:rsid w:val="00D74C77"/>
    <w:rsid w:val="00D832C8"/>
    <w:rsid w:val="00D87FAD"/>
    <w:rsid w:val="00DB187F"/>
    <w:rsid w:val="00DB3765"/>
    <w:rsid w:val="00DB58C4"/>
    <w:rsid w:val="00DC14DB"/>
    <w:rsid w:val="00DC385C"/>
    <w:rsid w:val="00DC3B18"/>
    <w:rsid w:val="00DC72C1"/>
    <w:rsid w:val="00DD0620"/>
    <w:rsid w:val="00E04FA0"/>
    <w:rsid w:val="00E04FCF"/>
    <w:rsid w:val="00E073A7"/>
    <w:rsid w:val="00E178F8"/>
    <w:rsid w:val="00E17CB1"/>
    <w:rsid w:val="00E21CD6"/>
    <w:rsid w:val="00E327F3"/>
    <w:rsid w:val="00E336B1"/>
    <w:rsid w:val="00E43A88"/>
    <w:rsid w:val="00E518B6"/>
    <w:rsid w:val="00E52079"/>
    <w:rsid w:val="00E62C7B"/>
    <w:rsid w:val="00E63D19"/>
    <w:rsid w:val="00E65DF1"/>
    <w:rsid w:val="00E674F0"/>
    <w:rsid w:val="00E764ED"/>
    <w:rsid w:val="00E969AD"/>
    <w:rsid w:val="00E9797C"/>
    <w:rsid w:val="00EA1629"/>
    <w:rsid w:val="00EA34F2"/>
    <w:rsid w:val="00EC0CB9"/>
    <w:rsid w:val="00EC7395"/>
    <w:rsid w:val="00ED1FB4"/>
    <w:rsid w:val="00ED6809"/>
    <w:rsid w:val="00EE1EC4"/>
    <w:rsid w:val="00EE4E78"/>
    <w:rsid w:val="00EF7CD3"/>
    <w:rsid w:val="00F02553"/>
    <w:rsid w:val="00F05D4F"/>
    <w:rsid w:val="00F2304E"/>
    <w:rsid w:val="00F24CF8"/>
    <w:rsid w:val="00F31206"/>
    <w:rsid w:val="00F65CA7"/>
    <w:rsid w:val="00F70427"/>
    <w:rsid w:val="00F772F6"/>
    <w:rsid w:val="00F81CAC"/>
    <w:rsid w:val="00F81D02"/>
    <w:rsid w:val="00F82C01"/>
    <w:rsid w:val="00F85C12"/>
    <w:rsid w:val="00FA4AE8"/>
    <w:rsid w:val="00FA607F"/>
    <w:rsid w:val="00FA642E"/>
    <w:rsid w:val="00FB4B36"/>
    <w:rsid w:val="00FC0522"/>
    <w:rsid w:val="00FC39C0"/>
    <w:rsid w:val="00FD3565"/>
    <w:rsid w:val="00FD37AE"/>
    <w:rsid w:val="00FE7202"/>
    <w:rsid w:val="00FF121B"/>
    <w:rsid w:val="00FF2E8A"/>
    <w:rsid w:val="00FF3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379"/>
    <w:pPr>
      <w:jc w:val="both"/>
    </w:pPr>
    <w:rPr>
      <w:rFonts w:ascii="Times New Roman" w:hAnsi="Times New Ro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037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037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80379"/>
    <w:pPr>
      <w:keepNext/>
      <w:numPr>
        <w:numId w:val="2"/>
      </w:numPr>
      <w:tabs>
        <w:tab w:val="left" w:pos="540"/>
      </w:tabs>
      <w:spacing w:before="120" w:after="120"/>
      <w:jc w:val="center"/>
      <w:outlineLvl w:val="2"/>
    </w:pPr>
    <w:rPr>
      <w:rFonts w:eastAsia="Times New Roman"/>
      <w:b/>
      <w:iCs/>
      <w:szCs w:val="24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80379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8037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80379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80379"/>
    <w:rPr>
      <w:rFonts w:ascii="Times New Roman" w:hAnsi="Times New Roman" w:cs="Times New Roman"/>
      <w:b/>
      <w:iCs/>
      <w:sz w:val="24"/>
      <w:szCs w:val="24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80379"/>
    <w:rPr>
      <w:rFonts w:ascii="Cambria" w:hAnsi="Cambria" w:cs="Times New Roman"/>
      <w:i/>
      <w:iCs/>
      <w:color w:val="243F60"/>
      <w:sz w:val="28"/>
    </w:rPr>
  </w:style>
  <w:style w:type="paragraph" w:styleId="ListParagraph">
    <w:name w:val="List Paragraph"/>
    <w:basedOn w:val="Normal"/>
    <w:uiPriority w:val="99"/>
    <w:qFormat/>
    <w:rsid w:val="00480379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480379"/>
    <w:pPr>
      <w:ind w:firstLine="709"/>
    </w:pPr>
    <w:rPr>
      <w:rFonts w:eastAsia="Times New Roman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803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">
    <w:name w:val="список с точками"/>
    <w:basedOn w:val="Normal"/>
    <w:uiPriority w:val="99"/>
    <w:rsid w:val="00480379"/>
    <w:pPr>
      <w:tabs>
        <w:tab w:val="num" w:pos="720"/>
        <w:tab w:val="num" w:pos="756"/>
      </w:tabs>
      <w:spacing w:line="312" w:lineRule="auto"/>
      <w:ind w:left="756" w:hanging="360"/>
    </w:pPr>
    <w:rPr>
      <w:rFonts w:eastAsia="Times New Roman"/>
      <w:sz w:val="24"/>
      <w:szCs w:val="24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480379"/>
    <w:rPr>
      <w:rFonts w:ascii="Times New Roman" w:hAnsi="Times New Roman" w:cs="Times New Roman"/>
      <w:sz w:val="20"/>
      <w:szCs w:val="20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480379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9E2BFE"/>
    <w:rPr>
      <w:rFonts w:ascii="Times New Roman" w:hAnsi="Times New Roman"/>
      <w:sz w:val="20"/>
      <w:szCs w:val="20"/>
      <w:lang w:eastAsia="en-US"/>
    </w:rPr>
  </w:style>
  <w:style w:type="character" w:customStyle="1" w:styleId="1">
    <w:name w:val="Текст сноски Знак1"/>
    <w:basedOn w:val="DefaultParagraphFont"/>
    <w:uiPriority w:val="99"/>
    <w:semiHidden/>
    <w:rsid w:val="00480379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16408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64086"/>
    <w:rPr>
      <w:rFonts w:ascii="Times New Roman" w:eastAsia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rsid w:val="0016408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64086"/>
    <w:rPr>
      <w:rFonts w:ascii="Times New Roman" w:eastAsia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C91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1EC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95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218</Words>
  <Characters>1245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«Правовая среда бизнеса»</dc:title>
  <dc:subject/>
  <dc:creator>Шмаенкова</dc:creator>
  <cp:keywords/>
  <dc:description/>
  <cp:lastModifiedBy>ппппп</cp:lastModifiedBy>
  <cp:revision>2</cp:revision>
  <cp:lastPrinted>2014-03-16T09:42:00Z</cp:lastPrinted>
  <dcterms:created xsi:type="dcterms:W3CDTF">2015-04-12T13:53:00Z</dcterms:created>
  <dcterms:modified xsi:type="dcterms:W3CDTF">2015-04-12T13:53:00Z</dcterms:modified>
</cp:coreProperties>
</file>