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A80" w:rsidRPr="00F41BC3" w:rsidRDefault="00672A80" w:rsidP="0042149E">
      <w:pPr>
        <w:ind w:firstLine="709"/>
        <w:jc w:val="right"/>
        <w:rPr>
          <w:sz w:val="24"/>
          <w:szCs w:val="24"/>
        </w:rPr>
      </w:pPr>
    </w:p>
    <w:p w:rsidR="00672A80" w:rsidRPr="00A370E0" w:rsidRDefault="00672A80" w:rsidP="00185191">
      <w:pPr>
        <w:tabs>
          <w:tab w:val="left" w:pos="1485"/>
        </w:tabs>
        <w:jc w:val="center"/>
        <w:rPr>
          <w:b/>
          <w:szCs w:val="28"/>
        </w:rPr>
      </w:pPr>
      <w:r w:rsidRPr="00A370E0">
        <w:rPr>
          <w:szCs w:val="28"/>
        </w:rPr>
        <w:t>Аннотация дисциплины</w:t>
      </w:r>
      <w:r w:rsidRPr="00A370E0">
        <w:rPr>
          <w:b/>
          <w:szCs w:val="28"/>
        </w:rPr>
        <w:t xml:space="preserve"> «Теория организации и организационное повед</w:t>
      </w:r>
      <w:r w:rsidRPr="00A370E0">
        <w:rPr>
          <w:b/>
          <w:szCs w:val="28"/>
        </w:rPr>
        <w:t>е</w:t>
      </w:r>
      <w:r w:rsidRPr="00A370E0">
        <w:rPr>
          <w:b/>
          <w:szCs w:val="28"/>
        </w:rPr>
        <w:t>ние»</w:t>
      </w:r>
    </w:p>
    <w:p w:rsidR="00672A80" w:rsidRPr="00A370E0" w:rsidRDefault="00672A80" w:rsidP="00030D4C">
      <w:pPr>
        <w:jc w:val="center"/>
        <w:rPr>
          <w:b/>
          <w:szCs w:val="28"/>
        </w:rPr>
      </w:pPr>
      <w:r w:rsidRPr="00A370E0">
        <w:rPr>
          <w:szCs w:val="28"/>
        </w:rPr>
        <w:t xml:space="preserve">Направление подготовки </w:t>
      </w:r>
      <w:r w:rsidRPr="00A370E0">
        <w:rPr>
          <w:b/>
          <w:szCs w:val="28"/>
        </w:rPr>
        <w:t>080200.68 «Менеджмент»</w:t>
      </w:r>
    </w:p>
    <w:p w:rsidR="00672A80" w:rsidRPr="00F4203C" w:rsidRDefault="00672A80" w:rsidP="00F4203C">
      <w:pPr>
        <w:ind w:firstLine="561"/>
        <w:rPr>
          <w:sz w:val="24"/>
        </w:rPr>
      </w:pPr>
      <w:r w:rsidRPr="00F4203C">
        <w:rPr>
          <w:b/>
          <w:sz w:val="24"/>
        </w:rPr>
        <w:t xml:space="preserve">Цель курса – </w:t>
      </w:r>
      <w:r w:rsidRPr="00F4203C">
        <w:rPr>
          <w:sz w:val="24"/>
        </w:rPr>
        <w:t>ознакомить магистрантов с основными понятиями, схемами и метод</w:t>
      </w:r>
      <w:r w:rsidRPr="00F4203C">
        <w:rPr>
          <w:sz w:val="24"/>
        </w:rPr>
        <w:t>а</w:t>
      </w:r>
      <w:r w:rsidRPr="00F4203C">
        <w:rPr>
          <w:sz w:val="24"/>
        </w:rPr>
        <w:t>ми современного стратегического анализа как способа определения и развития конк</w:t>
      </w:r>
      <w:r w:rsidRPr="00F4203C">
        <w:rPr>
          <w:sz w:val="24"/>
        </w:rPr>
        <w:t>у</w:t>
      </w:r>
      <w:r w:rsidRPr="00F4203C">
        <w:rPr>
          <w:sz w:val="24"/>
        </w:rPr>
        <w:t>рентных преимуществ компании.</w:t>
      </w:r>
    </w:p>
    <w:p w:rsidR="00672A80" w:rsidRPr="00F4203C" w:rsidRDefault="00672A80" w:rsidP="00185191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F4203C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078"/>
        <w:gridCol w:w="8363"/>
      </w:tblGrid>
      <w:tr w:rsidR="00672A80" w:rsidRPr="00F4203C" w:rsidTr="00030D4C">
        <w:trPr>
          <w:trHeight w:val="250"/>
        </w:trPr>
        <w:tc>
          <w:tcPr>
            <w:tcW w:w="1078" w:type="dxa"/>
          </w:tcPr>
          <w:p w:rsidR="00672A80" w:rsidRPr="00F4203C" w:rsidRDefault="00672A80" w:rsidP="001851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4203C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363" w:type="dxa"/>
          </w:tcPr>
          <w:p w:rsidR="00672A80" w:rsidRPr="00F4203C" w:rsidRDefault="00672A80" w:rsidP="0018519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4203C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672A80" w:rsidRPr="00F4203C" w:rsidTr="00030D4C">
        <w:trPr>
          <w:trHeight w:val="250"/>
        </w:trPr>
        <w:tc>
          <w:tcPr>
            <w:tcW w:w="1078" w:type="dxa"/>
          </w:tcPr>
          <w:p w:rsidR="00672A80" w:rsidRPr="00F4203C" w:rsidRDefault="00672A80" w:rsidP="001851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4203C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672A80" w:rsidRPr="00F4203C" w:rsidRDefault="00672A80" w:rsidP="001F68C7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4203C">
              <w:rPr>
                <w:bCs/>
                <w:iCs/>
                <w:sz w:val="24"/>
                <w:szCs w:val="24"/>
              </w:rPr>
              <w:t>Способность управлять организациями, подразделениями, группами (команд</w:t>
            </w:r>
            <w:r w:rsidRPr="00F4203C">
              <w:rPr>
                <w:bCs/>
                <w:iCs/>
                <w:sz w:val="24"/>
                <w:szCs w:val="24"/>
              </w:rPr>
              <w:t>а</w:t>
            </w:r>
            <w:r w:rsidRPr="00F4203C">
              <w:rPr>
                <w:bCs/>
                <w:iCs/>
                <w:sz w:val="24"/>
                <w:szCs w:val="24"/>
              </w:rPr>
              <w:t>ми) сотрудников, проектами и сетями (ПК-1)</w:t>
            </w:r>
          </w:p>
        </w:tc>
      </w:tr>
      <w:tr w:rsidR="00672A80" w:rsidRPr="00F4203C" w:rsidTr="00030D4C">
        <w:trPr>
          <w:trHeight w:val="270"/>
        </w:trPr>
        <w:tc>
          <w:tcPr>
            <w:tcW w:w="1078" w:type="dxa"/>
          </w:tcPr>
          <w:p w:rsidR="00672A80" w:rsidRPr="00F4203C" w:rsidRDefault="00672A80" w:rsidP="001851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4203C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672A80" w:rsidRPr="00F4203C" w:rsidRDefault="00672A80" w:rsidP="001F68C7">
            <w:pPr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Способностью разрабатывать программы организационного развития и изм</w:t>
            </w:r>
            <w:r w:rsidRPr="00F4203C">
              <w:rPr>
                <w:sz w:val="24"/>
                <w:szCs w:val="24"/>
              </w:rPr>
              <w:t>е</w:t>
            </w:r>
            <w:r w:rsidRPr="00F4203C">
              <w:rPr>
                <w:sz w:val="24"/>
                <w:szCs w:val="24"/>
              </w:rPr>
              <w:t>нений и обосновывать их реализацию (ПК-4)</w:t>
            </w:r>
          </w:p>
        </w:tc>
      </w:tr>
    </w:tbl>
    <w:p w:rsidR="00672A80" w:rsidRPr="00A370E0" w:rsidRDefault="00672A80" w:rsidP="00F41BC3">
      <w:pPr>
        <w:jc w:val="center"/>
        <w:rPr>
          <w:b/>
          <w:bCs/>
          <w:szCs w:val="28"/>
          <w:lang w:eastAsia="ru-RU"/>
        </w:rPr>
      </w:pPr>
      <w:r w:rsidRPr="00F4203C">
        <w:rPr>
          <w:b/>
          <w:sz w:val="24"/>
          <w:szCs w:val="24"/>
          <w:lang w:eastAsia="ru-RU"/>
        </w:rPr>
        <w:t>Трудоемкость дисциплины, реализуемой по учебным планам н</w:t>
      </w:r>
      <w:r w:rsidRPr="00F4203C">
        <w:rPr>
          <w:b/>
          <w:sz w:val="24"/>
          <w:szCs w:val="24"/>
        </w:rPr>
        <w:t>аправления подг</w:t>
      </w:r>
      <w:r w:rsidRPr="00F4203C">
        <w:rPr>
          <w:b/>
          <w:sz w:val="24"/>
          <w:szCs w:val="24"/>
        </w:rPr>
        <w:t>о</w:t>
      </w:r>
      <w:r w:rsidRPr="00F4203C">
        <w:rPr>
          <w:b/>
          <w:sz w:val="24"/>
          <w:szCs w:val="24"/>
        </w:rPr>
        <w:t xml:space="preserve">товки 080200.68 «Менеджмент» </w:t>
      </w:r>
      <w:bookmarkStart w:id="0" w:name="_GoBack"/>
      <w:bookmarkEnd w:id="0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843"/>
        <w:gridCol w:w="2126"/>
      </w:tblGrid>
      <w:tr w:rsidR="00672A80" w:rsidRPr="00F4203C" w:rsidTr="00A370E0">
        <w:trPr>
          <w:cantSplit/>
          <w:trHeight w:val="562"/>
        </w:trPr>
        <w:tc>
          <w:tcPr>
            <w:tcW w:w="5353" w:type="dxa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Вид занятий</w:t>
            </w:r>
          </w:p>
        </w:tc>
        <w:tc>
          <w:tcPr>
            <w:tcW w:w="1843" w:type="dxa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Очная форма</w:t>
            </w:r>
          </w:p>
        </w:tc>
        <w:tc>
          <w:tcPr>
            <w:tcW w:w="2126" w:type="dxa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Заочная форма</w:t>
            </w: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</w:tcPr>
          <w:p w:rsidR="00672A80" w:rsidRPr="00F4203C" w:rsidRDefault="00672A80" w:rsidP="00185191">
            <w:pPr>
              <w:jc w:val="left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42</w:t>
            </w: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16</w:t>
            </w: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в том числе:</w:t>
            </w:r>
          </w:p>
          <w:p w:rsidR="00672A80" w:rsidRPr="00F4203C" w:rsidRDefault="00672A80" w:rsidP="00185191">
            <w:pPr>
              <w:jc w:val="left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1.1. Лекции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4</w:t>
            </w: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</w:tcPr>
          <w:p w:rsidR="00672A80" w:rsidRPr="00F4203C" w:rsidRDefault="00672A80" w:rsidP="00185191">
            <w:pPr>
              <w:jc w:val="left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</w:tcPr>
          <w:p w:rsidR="00672A80" w:rsidRPr="00F4203C" w:rsidRDefault="00672A80" w:rsidP="00185191">
            <w:pPr>
              <w:jc w:val="left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12</w:t>
            </w: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</w:tcPr>
          <w:p w:rsidR="00672A80" w:rsidRPr="00F4203C" w:rsidRDefault="00672A80" w:rsidP="00185191">
            <w:pPr>
              <w:jc w:val="left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102</w:t>
            </w: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128</w:t>
            </w: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</w:tcPr>
          <w:p w:rsidR="00672A80" w:rsidRPr="00F4203C" w:rsidRDefault="00672A80" w:rsidP="00185191">
            <w:pPr>
              <w:jc w:val="left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144</w:t>
            </w: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144</w:t>
            </w: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  <w:vAlign w:val="bottom"/>
          </w:tcPr>
          <w:p w:rsidR="00672A80" w:rsidRPr="00F4203C" w:rsidRDefault="00672A80" w:rsidP="00185191">
            <w:pPr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Э</w:t>
            </w: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Э</w:t>
            </w:r>
          </w:p>
        </w:tc>
      </w:tr>
      <w:tr w:rsidR="00672A80" w:rsidRPr="00F4203C" w:rsidTr="00A370E0">
        <w:trPr>
          <w:trHeight w:val="225"/>
        </w:trPr>
        <w:tc>
          <w:tcPr>
            <w:tcW w:w="5353" w:type="dxa"/>
            <w:vAlign w:val="bottom"/>
          </w:tcPr>
          <w:p w:rsidR="00672A80" w:rsidRPr="00F4203C" w:rsidRDefault="00672A80" w:rsidP="00185191">
            <w:pPr>
              <w:jc w:val="left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3" w:type="dxa"/>
            <w:vAlign w:val="bottom"/>
          </w:tcPr>
          <w:p w:rsidR="00672A80" w:rsidRPr="00F4203C" w:rsidRDefault="00672A80" w:rsidP="00185191">
            <w:pPr>
              <w:jc w:val="center"/>
              <w:rPr>
                <w:sz w:val="24"/>
                <w:szCs w:val="24"/>
              </w:rPr>
            </w:pPr>
            <w:r w:rsidRPr="00F4203C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bottom"/>
          </w:tcPr>
          <w:p w:rsidR="00672A80" w:rsidRPr="00F4203C" w:rsidRDefault="00672A80" w:rsidP="001F60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672A80" w:rsidRPr="00F4203C" w:rsidRDefault="00672A80" w:rsidP="00D71B9A">
      <w:pPr>
        <w:pStyle w:val="BodyTextIndent"/>
        <w:rPr>
          <w:b/>
          <w:sz w:val="24"/>
        </w:rPr>
      </w:pPr>
      <w:r w:rsidRPr="00F4203C">
        <w:rPr>
          <w:b/>
          <w:sz w:val="24"/>
        </w:rPr>
        <w:t>Формы промежуточной аттестации: экзамен</w:t>
      </w:r>
    </w:p>
    <w:p w:rsidR="00672A80" w:rsidRPr="00F4203C" w:rsidRDefault="00672A80" w:rsidP="00D71B9A">
      <w:pPr>
        <w:pStyle w:val="BodyTextIndent"/>
        <w:rPr>
          <w:b/>
          <w:sz w:val="24"/>
        </w:rPr>
      </w:pPr>
    </w:p>
    <w:p w:rsidR="00672A80" w:rsidRPr="00F4203C" w:rsidRDefault="00672A80" w:rsidP="00D71B9A">
      <w:pPr>
        <w:pStyle w:val="BodyTextIndent"/>
        <w:rPr>
          <w:b/>
          <w:sz w:val="24"/>
        </w:rPr>
      </w:pPr>
      <w:r w:rsidRPr="00F4203C">
        <w:rPr>
          <w:b/>
          <w:sz w:val="24"/>
        </w:rPr>
        <w:t>Перечень изучаемых тем (основных):</w:t>
      </w:r>
    </w:p>
    <w:p w:rsidR="00672A80" w:rsidRPr="00F4203C" w:rsidRDefault="00672A80" w:rsidP="00F4203C">
      <w:pPr>
        <w:pStyle w:val="NormalWeb"/>
        <w:widowControl w:val="0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F4203C">
        <w:rPr>
          <w:bCs/>
        </w:rPr>
        <w:t>Организационные системы. Социальная организация как сложная система.</w:t>
      </w:r>
    </w:p>
    <w:p w:rsidR="00672A80" w:rsidRPr="00F4203C" w:rsidRDefault="00672A80" w:rsidP="00F4203C">
      <w:pPr>
        <w:pStyle w:val="Default"/>
        <w:numPr>
          <w:ilvl w:val="0"/>
          <w:numId w:val="14"/>
        </w:numPr>
        <w:tabs>
          <w:tab w:val="left" w:pos="1134"/>
        </w:tabs>
        <w:ind w:left="0" w:firstLine="709"/>
        <w:rPr>
          <w:rFonts w:ascii="Times New Roman" w:hAnsi="Times New Roman" w:cs="Times New Roman"/>
          <w:bCs/>
          <w:iCs/>
        </w:rPr>
      </w:pPr>
      <w:r w:rsidRPr="00F4203C">
        <w:rPr>
          <w:rFonts w:ascii="Times New Roman" w:hAnsi="Times New Roman" w:cs="Times New Roman"/>
        </w:rPr>
        <w:t>Законы организации.</w:t>
      </w:r>
      <w:r w:rsidRPr="00F4203C">
        <w:rPr>
          <w:rFonts w:ascii="Times New Roman" w:hAnsi="Times New Roman" w:cs="Times New Roman"/>
          <w:bCs/>
          <w:iCs/>
        </w:rPr>
        <w:t xml:space="preserve"> </w:t>
      </w:r>
    </w:p>
    <w:p w:rsidR="00672A80" w:rsidRPr="00F4203C" w:rsidRDefault="00672A80" w:rsidP="00F4203C">
      <w:pPr>
        <w:pStyle w:val="Default"/>
        <w:numPr>
          <w:ilvl w:val="0"/>
          <w:numId w:val="14"/>
        </w:numPr>
        <w:tabs>
          <w:tab w:val="left" w:pos="1134"/>
        </w:tabs>
        <w:ind w:left="0" w:firstLine="709"/>
        <w:rPr>
          <w:rFonts w:ascii="Times New Roman" w:hAnsi="Times New Roman" w:cs="Times New Roman"/>
        </w:rPr>
      </w:pPr>
      <w:r w:rsidRPr="00F4203C">
        <w:rPr>
          <w:rFonts w:ascii="Times New Roman" w:hAnsi="Times New Roman" w:cs="Times New Roman"/>
          <w:bCs/>
          <w:iCs/>
        </w:rPr>
        <w:t xml:space="preserve">Модели организационного поведения. </w:t>
      </w:r>
    </w:p>
    <w:p w:rsidR="00672A80" w:rsidRPr="00F4203C" w:rsidRDefault="00672A80" w:rsidP="00F4203C">
      <w:pPr>
        <w:pStyle w:val="Default"/>
        <w:numPr>
          <w:ilvl w:val="0"/>
          <w:numId w:val="14"/>
        </w:numPr>
        <w:tabs>
          <w:tab w:val="left" w:pos="1134"/>
        </w:tabs>
        <w:ind w:left="0" w:firstLine="709"/>
        <w:rPr>
          <w:rFonts w:ascii="Times New Roman" w:hAnsi="Times New Roman" w:cs="Times New Roman"/>
        </w:rPr>
      </w:pPr>
      <w:r w:rsidRPr="00F4203C">
        <w:rPr>
          <w:rFonts w:ascii="Times New Roman" w:hAnsi="Times New Roman" w:cs="Times New Roman"/>
          <w:bCs/>
          <w:iCs/>
        </w:rPr>
        <w:t>Социальная система.</w:t>
      </w:r>
    </w:p>
    <w:p w:rsidR="00672A80" w:rsidRPr="00F4203C" w:rsidRDefault="00672A80" w:rsidP="00F4203C">
      <w:pPr>
        <w:pStyle w:val="NormalWeb"/>
        <w:widowControl w:val="0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F4203C">
        <w:rPr>
          <w:bCs/>
        </w:rPr>
        <w:t>Групповое поведение.</w:t>
      </w:r>
    </w:p>
    <w:p w:rsidR="00672A80" w:rsidRPr="00F4203C" w:rsidRDefault="00672A80" w:rsidP="00F4203C">
      <w:pPr>
        <w:pStyle w:val="NormalWeb"/>
        <w:widowControl w:val="0"/>
        <w:numPr>
          <w:ilvl w:val="0"/>
          <w:numId w:val="1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Cs/>
        </w:rPr>
      </w:pPr>
      <w:r w:rsidRPr="00F4203C">
        <w:rPr>
          <w:bCs/>
        </w:rPr>
        <w:t>Моделирование взаимовыгодного поведения.</w:t>
      </w:r>
    </w:p>
    <w:sectPr w:rsidR="00672A80" w:rsidRPr="00F4203C" w:rsidSect="00464070">
      <w:headerReference w:type="default" r:id="rId7"/>
      <w:footerReference w:type="even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A80" w:rsidRDefault="00672A80" w:rsidP="005F4BD5">
      <w:r>
        <w:separator/>
      </w:r>
    </w:p>
  </w:endnote>
  <w:endnote w:type="continuationSeparator" w:id="0">
    <w:p w:rsidR="00672A80" w:rsidRDefault="00672A80" w:rsidP="005F4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etersburg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80" w:rsidRDefault="00672A80" w:rsidP="00763F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2A80" w:rsidRDefault="00672A80" w:rsidP="00763F3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A80" w:rsidRDefault="00672A80" w:rsidP="005F4BD5">
      <w:r>
        <w:separator/>
      </w:r>
    </w:p>
  </w:footnote>
  <w:footnote w:type="continuationSeparator" w:id="0">
    <w:p w:rsidR="00672A80" w:rsidRDefault="00672A80" w:rsidP="005F4B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80" w:rsidRDefault="00672A80">
    <w:pPr>
      <w:pStyle w:val="Header"/>
      <w:jc w:val="center"/>
    </w:pPr>
    <w:fldSimple w:instr="PAGE   \* MERGEFORMAT">
      <w:r>
        <w:rPr>
          <w:noProof/>
        </w:rPr>
        <w:t>36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0832"/>
    <w:multiLevelType w:val="hybridMultilevel"/>
    <w:tmpl w:val="0B2045E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096D5426"/>
    <w:multiLevelType w:val="hybridMultilevel"/>
    <w:tmpl w:val="1534EA5A"/>
    <w:lvl w:ilvl="0" w:tplc="4CFCDC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F6577"/>
    <w:multiLevelType w:val="hybridMultilevel"/>
    <w:tmpl w:val="8EA26660"/>
    <w:lvl w:ilvl="0" w:tplc="EE8AC56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4965553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306F5B46"/>
    <w:multiLevelType w:val="hybridMultilevel"/>
    <w:tmpl w:val="DD94FF8C"/>
    <w:lvl w:ilvl="0" w:tplc="F71C80E8">
      <w:start w:val="1"/>
      <w:numFmt w:val="bullet"/>
      <w:lvlText w:val="-"/>
      <w:lvlJc w:val="left"/>
      <w:pPr>
        <w:tabs>
          <w:tab w:val="num" w:pos="1470"/>
        </w:tabs>
        <w:ind w:left="1470" w:hanging="93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3072383B"/>
    <w:multiLevelType w:val="hybridMultilevel"/>
    <w:tmpl w:val="5E903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1663A77"/>
    <w:multiLevelType w:val="hybridMultilevel"/>
    <w:tmpl w:val="65B079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>
    <w:nsid w:val="4FBD4010"/>
    <w:multiLevelType w:val="hybridMultilevel"/>
    <w:tmpl w:val="181E7F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7523C8B"/>
    <w:multiLevelType w:val="hybridMultilevel"/>
    <w:tmpl w:val="BB34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F0C71D6"/>
    <w:multiLevelType w:val="hybridMultilevel"/>
    <w:tmpl w:val="3D0C6286"/>
    <w:lvl w:ilvl="0" w:tplc="994EB0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8052602"/>
    <w:multiLevelType w:val="multilevel"/>
    <w:tmpl w:val="CA26B076"/>
    <w:lvl w:ilvl="0">
      <w:start w:val="1"/>
      <w:numFmt w:val="decimal"/>
      <w:lvlText w:val="%1."/>
      <w:lvlJc w:val="left"/>
      <w:pPr>
        <w:ind w:left="5322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280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cs="Times New Roman" w:hint="default"/>
      </w:rPr>
    </w:lvl>
  </w:abstractNum>
  <w:abstractNum w:abstractNumId="13">
    <w:nsid w:val="7A20032D"/>
    <w:multiLevelType w:val="hybridMultilevel"/>
    <w:tmpl w:val="238E55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11"/>
  </w:num>
  <w:num w:numId="11">
    <w:abstractNumId w:val="1"/>
  </w:num>
  <w:num w:numId="12">
    <w:abstractNumId w:val="0"/>
  </w:num>
  <w:num w:numId="13">
    <w:abstractNumId w:val="13"/>
  </w:num>
  <w:num w:numId="14">
    <w:abstractNumId w:val="6"/>
  </w:num>
  <w:num w:numId="15">
    <w:abstractNumId w:val="12"/>
    <w:lvlOverride w:ilvl="0">
      <w:startOverride w:val="3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75DC"/>
    <w:rsid w:val="00012269"/>
    <w:rsid w:val="00014D0B"/>
    <w:rsid w:val="00015E89"/>
    <w:rsid w:val="00021FEB"/>
    <w:rsid w:val="00030D4C"/>
    <w:rsid w:val="0004574E"/>
    <w:rsid w:val="000506CB"/>
    <w:rsid w:val="00050756"/>
    <w:rsid w:val="00050BE4"/>
    <w:rsid w:val="000540C2"/>
    <w:rsid w:val="00062A01"/>
    <w:rsid w:val="00062FF1"/>
    <w:rsid w:val="00066175"/>
    <w:rsid w:val="0008309C"/>
    <w:rsid w:val="00097B38"/>
    <w:rsid w:val="000A0F59"/>
    <w:rsid w:val="000C2364"/>
    <w:rsid w:val="000D06CE"/>
    <w:rsid w:val="000D0898"/>
    <w:rsid w:val="000E3BD8"/>
    <w:rsid w:val="000E6350"/>
    <w:rsid w:val="00100729"/>
    <w:rsid w:val="00104A77"/>
    <w:rsid w:val="0011652C"/>
    <w:rsid w:val="001249FE"/>
    <w:rsid w:val="001265D2"/>
    <w:rsid w:val="00133B24"/>
    <w:rsid w:val="001460CC"/>
    <w:rsid w:val="0015096A"/>
    <w:rsid w:val="00154B10"/>
    <w:rsid w:val="00156581"/>
    <w:rsid w:val="00160589"/>
    <w:rsid w:val="00172FDB"/>
    <w:rsid w:val="00177E04"/>
    <w:rsid w:val="001803DD"/>
    <w:rsid w:val="00185191"/>
    <w:rsid w:val="00195C09"/>
    <w:rsid w:val="001A08A7"/>
    <w:rsid w:val="001A6505"/>
    <w:rsid w:val="001B414D"/>
    <w:rsid w:val="001D1507"/>
    <w:rsid w:val="001E32B1"/>
    <w:rsid w:val="001E5EB2"/>
    <w:rsid w:val="001E63D6"/>
    <w:rsid w:val="001F25FC"/>
    <w:rsid w:val="001F6075"/>
    <w:rsid w:val="001F68C7"/>
    <w:rsid w:val="002002DF"/>
    <w:rsid w:val="00201D5E"/>
    <w:rsid w:val="00202D15"/>
    <w:rsid w:val="002061D8"/>
    <w:rsid w:val="0021416E"/>
    <w:rsid w:val="00215813"/>
    <w:rsid w:val="0021696D"/>
    <w:rsid w:val="002232E8"/>
    <w:rsid w:val="00231FF2"/>
    <w:rsid w:val="00236FA8"/>
    <w:rsid w:val="0024303C"/>
    <w:rsid w:val="00254496"/>
    <w:rsid w:val="00256798"/>
    <w:rsid w:val="002600DE"/>
    <w:rsid w:val="0026497F"/>
    <w:rsid w:val="002728E1"/>
    <w:rsid w:val="002844C2"/>
    <w:rsid w:val="0029742B"/>
    <w:rsid w:val="002B1AC2"/>
    <w:rsid w:val="002B4A0F"/>
    <w:rsid w:val="002B5195"/>
    <w:rsid w:val="0030182B"/>
    <w:rsid w:val="003033B7"/>
    <w:rsid w:val="00305212"/>
    <w:rsid w:val="003079BA"/>
    <w:rsid w:val="00316E0F"/>
    <w:rsid w:val="00320EC6"/>
    <w:rsid w:val="00322729"/>
    <w:rsid w:val="00322D49"/>
    <w:rsid w:val="00326F12"/>
    <w:rsid w:val="003604F8"/>
    <w:rsid w:val="00366157"/>
    <w:rsid w:val="00366B7C"/>
    <w:rsid w:val="0037733B"/>
    <w:rsid w:val="00383E95"/>
    <w:rsid w:val="003854AB"/>
    <w:rsid w:val="00385A5C"/>
    <w:rsid w:val="00386159"/>
    <w:rsid w:val="003865C3"/>
    <w:rsid w:val="003A5EA1"/>
    <w:rsid w:val="003C6DDA"/>
    <w:rsid w:val="003D0614"/>
    <w:rsid w:val="003D3A9B"/>
    <w:rsid w:val="003D49AB"/>
    <w:rsid w:val="003D5054"/>
    <w:rsid w:val="003E143B"/>
    <w:rsid w:val="003E3772"/>
    <w:rsid w:val="003F7ADC"/>
    <w:rsid w:val="00420F6C"/>
    <w:rsid w:val="0042149E"/>
    <w:rsid w:val="00421F59"/>
    <w:rsid w:val="00431035"/>
    <w:rsid w:val="004312A5"/>
    <w:rsid w:val="0043625A"/>
    <w:rsid w:val="00446A12"/>
    <w:rsid w:val="0045161E"/>
    <w:rsid w:val="00452BF0"/>
    <w:rsid w:val="00453D7D"/>
    <w:rsid w:val="00457D47"/>
    <w:rsid w:val="00461D66"/>
    <w:rsid w:val="00464070"/>
    <w:rsid w:val="00464460"/>
    <w:rsid w:val="00464CDE"/>
    <w:rsid w:val="00470CFC"/>
    <w:rsid w:val="00471CE1"/>
    <w:rsid w:val="00477BDC"/>
    <w:rsid w:val="00496918"/>
    <w:rsid w:val="004A70D6"/>
    <w:rsid w:val="004B1D16"/>
    <w:rsid w:val="004B4735"/>
    <w:rsid w:val="004C5642"/>
    <w:rsid w:val="004C7686"/>
    <w:rsid w:val="004E257D"/>
    <w:rsid w:val="004F4EED"/>
    <w:rsid w:val="00502D80"/>
    <w:rsid w:val="00514567"/>
    <w:rsid w:val="00514D64"/>
    <w:rsid w:val="005203EB"/>
    <w:rsid w:val="00522ECF"/>
    <w:rsid w:val="00540BE1"/>
    <w:rsid w:val="00542107"/>
    <w:rsid w:val="005445CD"/>
    <w:rsid w:val="00544B6C"/>
    <w:rsid w:val="00545CBF"/>
    <w:rsid w:val="005549EC"/>
    <w:rsid w:val="00554CC2"/>
    <w:rsid w:val="005615B2"/>
    <w:rsid w:val="00570F3E"/>
    <w:rsid w:val="00574C3B"/>
    <w:rsid w:val="00576B2B"/>
    <w:rsid w:val="00576F87"/>
    <w:rsid w:val="005902E2"/>
    <w:rsid w:val="005A342D"/>
    <w:rsid w:val="005A4CA0"/>
    <w:rsid w:val="005B3E29"/>
    <w:rsid w:val="005B5C82"/>
    <w:rsid w:val="005D0C36"/>
    <w:rsid w:val="005D12CB"/>
    <w:rsid w:val="005D3EAB"/>
    <w:rsid w:val="005D576F"/>
    <w:rsid w:val="005E3ABF"/>
    <w:rsid w:val="005E4C3E"/>
    <w:rsid w:val="005E5E6F"/>
    <w:rsid w:val="005F3D39"/>
    <w:rsid w:val="005F4BD5"/>
    <w:rsid w:val="006120C0"/>
    <w:rsid w:val="00623329"/>
    <w:rsid w:val="0063654F"/>
    <w:rsid w:val="00643133"/>
    <w:rsid w:val="00644751"/>
    <w:rsid w:val="0064511B"/>
    <w:rsid w:val="00645483"/>
    <w:rsid w:val="00652CA4"/>
    <w:rsid w:val="006537DD"/>
    <w:rsid w:val="0065491C"/>
    <w:rsid w:val="006571EE"/>
    <w:rsid w:val="00657C01"/>
    <w:rsid w:val="00663BA7"/>
    <w:rsid w:val="00672A80"/>
    <w:rsid w:val="00673DA2"/>
    <w:rsid w:val="006761F1"/>
    <w:rsid w:val="00682DF6"/>
    <w:rsid w:val="00684208"/>
    <w:rsid w:val="006847AE"/>
    <w:rsid w:val="00696E65"/>
    <w:rsid w:val="006A7EFE"/>
    <w:rsid w:val="006B2920"/>
    <w:rsid w:val="006B32D2"/>
    <w:rsid w:val="006C0D1A"/>
    <w:rsid w:val="006C76B9"/>
    <w:rsid w:val="006F580C"/>
    <w:rsid w:val="006F7309"/>
    <w:rsid w:val="00706AD6"/>
    <w:rsid w:val="00710105"/>
    <w:rsid w:val="0073706A"/>
    <w:rsid w:val="00741215"/>
    <w:rsid w:val="007413CE"/>
    <w:rsid w:val="00746679"/>
    <w:rsid w:val="007559D9"/>
    <w:rsid w:val="00761888"/>
    <w:rsid w:val="007624B4"/>
    <w:rsid w:val="00763F3E"/>
    <w:rsid w:val="00790C79"/>
    <w:rsid w:val="007946F5"/>
    <w:rsid w:val="00797F04"/>
    <w:rsid w:val="007A75DC"/>
    <w:rsid w:val="007B5A64"/>
    <w:rsid w:val="007B7D4C"/>
    <w:rsid w:val="007C3DFC"/>
    <w:rsid w:val="007E32F2"/>
    <w:rsid w:val="0080403F"/>
    <w:rsid w:val="00825CDE"/>
    <w:rsid w:val="00833F2E"/>
    <w:rsid w:val="0083488C"/>
    <w:rsid w:val="00835E87"/>
    <w:rsid w:val="00851308"/>
    <w:rsid w:val="008578D6"/>
    <w:rsid w:val="00857B53"/>
    <w:rsid w:val="008678B5"/>
    <w:rsid w:val="008715A6"/>
    <w:rsid w:val="008807DF"/>
    <w:rsid w:val="008949C3"/>
    <w:rsid w:val="008A1EB8"/>
    <w:rsid w:val="008A3A1D"/>
    <w:rsid w:val="008B3EA0"/>
    <w:rsid w:val="008B485D"/>
    <w:rsid w:val="008C139A"/>
    <w:rsid w:val="008C279D"/>
    <w:rsid w:val="008C55C1"/>
    <w:rsid w:val="008C7777"/>
    <w:rsid w:val="008D1BAD"/>
    <w:rsid w:val="008D41D8"/>
    <w:rsid w:val="008E290E"/>
    <w:rsid w:val="008F6218"/>
    <w:rsid w:val="0090514F"/>
    <w:rsid w:val="00907EAA"/>
    <w:rsid w:val="0093512E"/>
    <w:rsid w:val="00937569"/>
    <w:rsid w:val="00941E37"/>
    <w:rsid w:val="009511EE"/>
    <w:rsid w:val="00960AD5"/>
    <w:rsid w:val="009624DF"/>
    <w:rsid w:val="009672C7"/>
    <w:rsid w:val="00974AF8"/>
    <w:rsid w:val="00980F13"/>
    <w:rsid w:val="00984C14"/>
    <w:rsid w:val="009A43B6"/>
    <w:rsid w:val="009B5345"/>
    <w:rsid w:val="009B6F98"/>
    <w:rsid w:val="009B7613"/>
    <w:rsid w:val="009C36ED"/>
    <w:rsid w:val="009C443F"/>
    <w:rsid w:val="009C4D39"/>
    <w:rsid w:val="009C534A"/>
    <w:rsid w:val="009D3558"/>
    <w:rsid w:val="009E07FD"/>
    <w:rsid w:val="009F1439"/>
    <w:rsid w:val="009F2405"/>
    <w:rsid w:val="009F287F"/>
    <w:rsid w:val="009F3E83"/>
    <w:rsid w:val="00A01068"/>
    <w:rsid w:val="00A019DA"/>
    <w:rsid w:val="00A046A0"/>
    <w:rsid w:val="00A1045B"/>
    <w:rsid w:val="00A11B37"/>
    <w:rsid w:val="00A15837"/>
    <w:rsid w:val="00A20F22"/>
    <w:rsid w:val="00A3449C"/>
    <w:rsid w:val="00A370E0"/>
    <w:rsid w:val="00A7036A"/>
    <w:rsid w:val="00A73B7D"/>
    <w:rsid w:val="00A83E25"/>
    <w:rsid w:val="00A94431"/>
    <w:rsid w:val="00AB1AA7"/>
    <w:rsid w:val="00AB2168"/>
    <w:rsid w:val="00AB5062"/>
    <w:rsid w:val="00AB6197"/>
    <w:rsid w:val="00AB6A0F"/>
    <w:rsid w:val="00AB6C5E"/>
    <w:rsid w:val="00AC0249"/>
    <w:rsid w:val="00AC162F"/>
    <w:rsid w:val="00AC3770"/>
    <w:rsid w:val="00AD2C70"/>
    <w:rsid w:val="00AD49E9"/>
    <w:rsid w:val="00AD65E5"/>
    <w:rsid w:val="00AE4FDC"/>
    <w:rsid w:val="00AE5103"/>
    <w:rsid w:val="00AE675B"/>
    <w:rsid w:val="00AE7EA2"/>
    <w:rsid w:val="00B05187"/>
    <w:rsid w:val="00B064CF"/>
    <w:rsid w:val="00B112E5"/>
    <w:rsid w:val="00B1271F"/>
    <w:rsid w:val="00B2663F"/>
    <w:rsid w:val="00B354F4"/>
    <w:rsid w:val="00B36B4B"/>
    <w:rsid w:val="00B676E7"/>
    <w:rsid w:val="00B714C1"/>
    <w:rsid w:val="00B7547F"/>
    <w:rsid w:val="00B80AA9"/>
    <w:rsid w:val="00B95C6F"/>
    <w:rsid w:val="00B95E95"/>
    <w:rsid w:val="00BA1417"/>
    <w:rsid w:val="00BA4697"/>
    <w:rsid w:val="00BA5AAF"/>
    <w:rsid w:val="00BC60BF"/>
    <w:rsid w:val="00BC69E6"/>
    <w:rsid w:val="00BD2F39"/>
    <w:rsid w:val="00BD5018"/>
    <w:rsid w:val="00BE2833"/>
    <w:rsid w:val="00BE4CA9"/>
    <w:rsid w:val="00BF1DA3"/>
    <w:rsid w:val="00C16210"/>
    <w:rsid w:val="00C21952"/>
    <w:rsid w:val="00C235EB"/>
    <w:rsid w:val="00C45084"/>
    <w:rsid w:val="00C56066"/>
    <w:rsid w:val="00C61298"/>
    <w:rsid w:val="00C76608"/>
    <w:rsid w:val="00C90F26"/>
    <w:rsid w:val="00C91BFB"/>
    <w:rsid w:val="00CA233B"/>
    <w:rsid w:val="00CA3342"/>
    <w:rsid w:val="00CA6CF5"/>
    <w:rsid w:val="00CB490B"/>
    <w:rsid w:val="00CC599D"/>
    <w:rsid w:val="00CC74FE"/>
    <w:rsid w:val="00CD7098"/>
    <w:rsid w:val="00CE3CB1"/>
    <w:rsid w:val="00D00A07"/>
    <w:rsid w:val="00D04545"/>
    <w:rsid w:val="00D06D93"/>
    <w:rsid w:val="00D20B8B"/>
    <w:rsid w:val="00D25BB4"/>
    <w:rsid w:val="00D537B7"/>
    <w:rsid w:val="00D57405"/>
    <w:rsid w:val="00D67B16"/>
    <w:rsid w:val="00D710B3"/>
    <w:rsid w:val="00D71B9A"/>
    <w:rsid w:val="00D72F9B"/>
    <w:rsid w:val="00D75A70"/>
    <w:rsid w:val="00D84D14"/>
    <w:rsid w:val="00D86081"/>
    <w:rsid w:val="00DA0F84"/>
    <w:rsid w:val="00DA1253"/>
    <w:rsid w:val="00DA25B7"/>
    <w:rsid w:val="00DA351A"/>
    <w:rsid w:val="00DB22B5"/>
    <w:rsid w:val="00DB3296"/>
    <w:rsid w:val="00DB666E"/>
    <w:rsid w:val="00DC4F33"/>
    <w:rsid w:val="00DD2C5A"/>
    <w:rsid w:val="00DD38A6"/>
    <w:rsid w:val="00DE1AC9"/>
    <w:rsid w:val="00E3014A"/>
    <w:rsid w:val="00E45A45"/>
    <w:rsid w:val="00E505FB"/>
    <w:rsid w:val="00E74C6D"/>
    <w:rsid w:val="00E8157F"/>
    <w:rsid w:val="00E846B9"/>
    <w:rsid w:val="00E84E44"/>
    <w:rsid w:val="00E97FC6"/>
    <w:rsid w:val="00EA42E8"/>
    <w:rsid w:val="00EC13C0"/>
    <w:rsid w:val="00ED7C83"/>
    <w:rsid w:val="00EE1768"/>
    <w:rsid w:val="00F00992"/>
    <w:rsid w:val="00F029B1"/>
    <w:rsid w:val="00F1474D"/>
    <w:rsid w:val="00F2338A"/>
    <w:rsid w:val="00F33350"/>
    <w:rsid w:val="00F33DF9"/>
    <w:rsid w:val="00F35F6B"/>
    <w:rsid w:val="00F365C7"/>
    <w:rsid w:val="00F37BF0"/>
    <w:rsid w:val="00F41BC3"/>
    <w:rsid w:val="00F4203C"/>
    <w:rsid w:val="00F43762"/>
    <w:rsid w:val="00F50F01"/>
    <w:rsid w:val="00F603AE"/>
    <w:rsid w:val="00F7176D"/>
    <w:rsid w:val="00F76ADF"/>
    <w:rsid w:val="00F8728F"/>
    <w:rsid w:val="00F90166"/>
    <w:rsid w:val="00F95093"/>
    <w:rsid w:val="00FA190B"/>
    <w:rsid w:val="00FA276A"/>
    <w:rsid w:val="00FB18AE"/>
    <w:rsid w:val="00FC0F32"/>
    <w:rsid w:val="00FD346A"/>
    <w:rsid w:val="00FD466B"/>
    <w:rsid w:val="00FD4964"/>
    <w:rsid w:val="00FE3842"/>
    <w:rsid w:val="00FF4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0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 w:uiPriority="0"/>
    <w:lsdException w:name="annotation text" w:unhideWhenUsed="1"/>
    <w:lsdException w:name="header" w:unhideWhenUsed="1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locked="1" w:semiHidden="0" w:uiPriority="0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5E3ABF"/>
    <w:pPr>
      <w:jc w:val="both"/>
    </w:pPr>
    <w:rPr>
      <w:rFonts w:ascii="Times New Roman" w:hAnsi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61D8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D576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3DA2"/>
    <w:pPr>
      <w:keepNext/>
      <w:tabs>
        <w:tab w:val="left" w:pos="540"/>
      </w:tabs>
      <w:spacing w:before="120" w:after="120"/>
      <w:jc w:val="center"/>
      <w:outlineLvl w:val="2"/>
    </w:pPr>
    <w:rPr>
      <w:rFonts w:eastAsia="Times New Roman"/>
      <w:b/>
      <w:iCs/>
      <w:szCs w:val="24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90C79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61D8"/>
    <w:rPr>
      <w:rFonts w:ascii="Cambria" w:hAnsi="Cambria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D576F"/>
    <w:rPr>
      <w:rFonts w:ascii="Cambria" w:hAnsi="Cambria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73DA2"/>
    <w:rPr>
      <w:rFonts w:ascii="Times New Roman" w:hAnsi="Times New Roman"/>
      <w:b/>
      <w:sz w:val="24"/>
      <w:lang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90C79"/>
    <w:rPr>
      <w:rFonts w:ascii="Cambria" w:hAnsi="Cambria"/>
      <w:i/>
      <w:color w:val="243F60"/>
      <w:sz w:val="28"/>
    </w:rPr>
  </w:style>
  <w:style w:type="paragraph" w:styleId="Footer">
    <w:name w:val="footer"/>
    <w:basedOn w:val="Normal"/>
    <w:link w:val="FooterChar"/>
    <w:uiPriority w:val="99"/>
    <w:rsid w:val="00160589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60589"/>
    <w:rPr>
      <w:rFonts w:ascii="Times New Roman" w:hAnsi="Times New Roman"/>
      <w:sz w:val="20"/>
      <w:lang w:eastAsia="ru-RU"/>
    </w:rPr>
  </w:style>
  <w:style w:type="character" w:styleId="PageNumber">
    <w:name w:val="page number"/>
    <w:basedOn w:val="DefaultParagraphFont"/>
    <w:uiPriority w:val="99"/>
    <w:rsid w:val="0016058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5F4BD5"/>
    <w:pPr>
      <w:tabs>
        <w:tab w:val="center" w:pos="4677"/>
        <w:tab w:val="right" w:pos="9355"/>
      </w:tabs>
    </w:pPr>
    <w:rPr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F4BD5"/>
    <w:rPr>
      <w:rFonts w:ascii="Times New Roman" w:hAnsi="Times New Roman"/>
      <w:sz w:val="28"/>
    </w:rPr>
  </w:style>
  <w:style w:type="paragraph" w:styleId="FootnoteText">
    <w:name w:val="footnote text"/>
    <w:basedOn w:val="Normal"/>
    <w:link w:val="FootnoteTextChar"/>
    <w:uiPriority w:val="99"/>
    <w:semiHidden/>
    <w:rsid w:val="00104A77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04A77"/>
    <w:rPr>
      <w:rFonts w:ascii="Times New Roman" w:hAnsi="Times New Roman"/>
      <w:sz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104A77"/>
    <w:rPr>
      <w:rFonts w:cs="Times New Roman"/>
      <w:vertAlign w:val="superscript"/>
    </w:rPr>
  </w:style>
  <w:style w:type="paragraph" w:customStyle="1" w:styleId="a">
    <w:name w:val="список с точками"/>
    <w:basedOn w:val="Normal"/>
    <w:uiPriority w:val="99"/>
    <w:rsid w:val="00104A77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AC162F"/>
    <w:pPr>
      <w:ind w:firstLine="709"/>
    </w:pPr>
    <w:rPr>
      <w:rFonts w:eastAsia="Times New Roman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C162F"/>
    <w:rPr>
      <w:rFonts w:ascii="Times New Roman" w:hAnsi="Times New Roman"/>
      <w:sz w:val="24"/>
      <w:lang w:eastAsia="ru-RU"/>
    </w:rPr>
  </w:style>
  <w:style w:type="table" w:styleId="TableGrid">
    <w:name w:val="Table Grid"/>
    <w:basedOn w:val="TableNormal"/>
    <w:uiPriority w:val="99"/>
    <w:rsid w:val="003661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66157"/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61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062FF1"/>
    <w:pPr>
      <w:ind w:left="720"/>
      <w:contextualSpacing/>
    </w:pPr>
  </w:style>
  <w:style w:type="paragraph" w:styleId="Subtitle">
    <w:name w:val="Subtitle"/>
    <w:basedOn w:val="Normal"/>
    <w:link w:val="SubtitleChar"/>
    <w:uiPriority w:val="99"/>
    <w:qFormat/>
    <w:rsid w:val="00446A12"/>
    <w:pPr>
      <w:jc w:val="center"/>
    </w:pPr>
    <w:rPr>
      <w:rFonts w:eastAsia="Times New Roman"/>
      <w:szCs w:val="20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46A12"/>
    <w:rPr>
      <w:rFonts w:ascii="Times New Roman" w:hAnsi="Times New Roman"/>
      <w:sz w:val="20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5D576F"/>
    <w:pPr>
      <w:spacing w:after="120"/>
    </w:pPr>
    <w:rPr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D576F"/>
    <w:rPr>
      <w:rFonts w:ascii="Times New Roman" w:hAnsi="Times New Roman"/>
      <w:sz w:val="28"/>
    </w:rPr>
  </w:style>
  <w:style w:type="table" w:customStyle="1" w:styleId="1">
    <w:name w:val="Сетка таблицы1"/>
    <w:uiPriority w:val="99"/>
    <w:rsid w:val="002061D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rsid w:val="00DA25B7"/>
    <w:pPr>
      <w:spacing w:after="120"/>
      <w:ind w:left="283"/>
    </w:pPr>
    <w:rPr>
      <w:sz w:val="16"/>
      <w:szCs w:val="16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DA25B7"/>
    <w:rPr>
      <w:rFonts w:ascii="Times New Roman" w:hAnsi="Times New Roman"/>
      <w:sz w:val="16"/>
    </w:rPr>
  </w:style>
  <w:style w:type="paragraph" w:styleId="NormalWeb">
    <w:name w:val="Normal (Web)"/>
    <w:basedOn w:val="Normal"/>
    <w:uiPriority w:val="99"/>
    <w:rsid w:val="00CC599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F76ADF"/>
    <w:rPr>
      <w:rFonts w:cs="Times New Roman"/>
      <w:color w:val="0000FF"/>
      <w:u w:val="single"/>
    </w:rPr>
  </w:style>
  <w:style w:type="table" w:customStyle="1" w:styleId="2">
    <w:name w:val="Сетка таблицы2"/>
    <w:uiPriority w:val="99"/>
    <w:rsid w:val="00BD501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rsid w:val="000E6350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eastAsia="Times New Roman"/>
      <w:sz w:val="20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E6350"/>
    <w:rPr>
      <w:rFonts w:ascii="Times New Roman" w:hAnsi="Times New Roman"/>
    </w:rPr>
  </w:style>
  <w:style w:type="paragraph" w:customStyle="1" w:styleId="Default">
    <w:name w:val="Default"/>
    <w:uiPriority w:val="99"/>
    <w:rsid w:val="00B676E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63654F"/>
    <w:pPr>
      <w:spacing w:line="211" w:lineRule="atLeast"/>
    </w:pPr>
    <w:rPr>
      <w:rFonts w:ascii="PetersburgC" w:hAnsi="PetersburgC" w:cs="Times New Roman"/>
      <w:color w:val="auto"/>
    </w:rPr>
  </w:style>
  <w:style w:type="paragraph" w:customStyle="1" w:styleId="Pa2">
    <w:name w:val="Pa2"/>
    <w:basedOn w:val="Default"/>
    <w:next w:val="Default"/>
    <w:uiPriority w:val="99"/>
    <w:rsid w:val="0063654F"/>
    <w:pPr>
      <w:spacing w:line="211" w:lineRule="atLeast"/>
    </w:pPr>
    <w:rPr>
      <w:rFonts w:ascii="PetersburgC" w:hAnsi="PetersburgC" w:cs="Times New Roman"/>
      <w:color w:val="auto"/>
    </w:rPr>
  </w:style>
  <w:style w:type="paragraph" w:styleId="BodyText2">
    <w:name w:val="Body Text 2"/>
    <w:basedOn w:val="Normal"/>
    <w:link w:val="BodyText2Char"/>
    <w:uiPriority w:val="99"/>
    <w:semiHidden/>
    <w:rsid w:val="00FE384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E3842"/>
    <w:rPr>
      <w:rFonts w:ascii="Times New Roman" w:hAnsi="Times New Roman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98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606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60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60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60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0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216</Words>
  <Characters>1234</Characters>
  <Application>Microsoft Office Outlook</Application>
  <DocSecurity>0</DocSecurity>
  <Lines>0</Lines>
  <Paragraphs>0</Paragraphs>
  <ScaleCrop>false</ScaleCrop>
  <Company>The Big Bell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«Теория организации и организационное поведе-ние»</dc:title>
  <dc:subject/>
  <dc:creator>Анна</dc:creator>
  <cp:keywords/>
  <dc:description/>
  <cp:lastModifiedBy>ппппп</cp:lastModifiedBy>
  <cp:revision>2</cp:revision>
  <cp:lastPrinted>2013-04-15T14:42:00Z</cp:lastPrinted>
  <dcterms:created xsi:type="dcterms:W3CDTF">2015-04-12T13:55:00Z</dcterms:created>
  <dcterms:modified xsi:type="dcterms:W3CDTF">2015-04-12T13:55:00Z</dcterms:modified>
</cp:coreProperties>
</file>