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562" w:rsidRPr="00D5658C" w:rsidRDefault="00AF5562" w:rsidP="00480379">
      <w:pPr>
        <w:tabs>
          <w:tab w:val="left" w:pos="1485"/>
        </w:tabs>
        <w:jc w:val="center"/>
        <w:rPr>
          <w:b/>
          <w:szCs w:val="28"/>
        </w:rPr>
      </w:pPr>
      <w:r w:rsidRPr="00D5658C">
        <w:rPr>
          <w:szCs w:val="28"/>
        </w:rPr>
        <w:t xml:space="preserve">Аннотация дисциплины </w:t>
      </w:r>
      <w:r w:rsidRPr="00D5658C">
        <w:rPr>
          <w:b/>
          <w:szCs w:val="28"/>
        </w:rPr>
        <w:t>«</w:t>
      </w:r>
      <w:r w:rsidRPr="00E03AF0">
        <w:rPr>
          <w:b/>
          <w:szCs w:val="28"/>
          <w:lang w:eastAsia="ru-RU"/>
        </w:rPr>
        <w:t>Управленческие решения</w:t>
      </w:r>
      <w:r w:rsidRPr="00D5658C">
        <w:rPr>
          <w:b/>
          <w:szCs w:val="28"/>
        </w:rPr>
        <w:t>»</w:t>
      </w:r>
    </w:p>
    <w:p w:rsidR="00AF5562" w:rsidRPr="00D5658C" w:rsidRDefault="00AF5562" w:rsidP="00480379">
      <w:pPr>
        <w:jc w:val="center"/>
        <w:rPr>
          <w:b/>
          <w:szCs w:val="28"/>
        </w:rPr>
      </w:pPr>
      <w:r w:rsidRPr="00D5658C">
        <w:rPr>
          <w:szCs w:val="28"/>
        </w:rPr>
        <w:t xml:space="preserve">Направление подготовки </w:t>
      </w:r>
      <w:r w:rsidRPr="00637D55">
        <w:rPr>
          <w:b/>
          <w:szCs w:val="28"/>
        </w:rPr>
        <w:t>080200.68 «Менеджмент»</w:t>
      </w:r>
    </w:p>
    <w:p w:rsidR="00AF5562" w:rsidRPr="00837A25" w:rsidRDefault="00AF5562" w:rsidP="006040C5">
      <w:pPr>
        <w:ind w:firstLine="561"/>
        <w:rPr>
          <w:szCs w:val="28"/>
        </w:rPr>
      </w:pPr>
      <w:r w:rsidRPr="00837A25">
        <w:rPr>
          <w:b/>
          <w:sz w:val="24"/>
        </w:rPr>
        <w:t xml:space="preserve">Цель дисциплины: </w:t>
      </w:r>
      <w:r w:rsidRPr="00837A25">
        <w:rPr>
          <w:sz w:val="24"/>
          <w:szCs w:val="24"/>
        </w:rPr>
        <w:t>дать знания современной теории разработки управленческого решения и сформировать компетенции, необходимые для исследования ситуаций, диагностики проблем, построения прогнозов, постановки целей для разработки и исполнения решений в области частного и публичного управления.</w:t>
      </w:r>
    </w:p>
    <w:p w:rsidR="00AF5562" w:rsidRPr="00D5658C" w:rsidRDefault="00AF5562" w:rsidP="00480379">
      <w:pPr>
        <w:tabs>
          <w:tab w:val="left" w:pos="1485"/>
        </w:tabs>
        <w:spacing w:before="120" w:after="120"/>
        <w:ind w:firstLine="709"/>
        <w:jc w:val="center"/>
        <w:rPr>
          <w:b/>
          <w:sz w:val="24"/>
          <w:szCs w:val="24"/>
        </w:rPr>
      </w:pPr>
      <w:r w:rsidRPr="00D5658C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AF5562" w:rsidRPr="00D22C04" w:rsidTr="00DC385C">
        <w:trPr>
          <w:trHeight w:val="619"/>
        </w:trPr>
        <w:tc>
          <w:tcPr>
            <w:tcW w:w="794" w:type="dxa"/>
          </w:tcPr>
          <w:p w:rsidR="00AF5562" w:rsidRPr="00D22C04" w:rsidRDefault="00AF5562" w:rsidP="00DC38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22C04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AF5562" w:rsidRPr="00D22C04" w:rsidRDefault="00AF5562" w:rsidP="00DC385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D22C04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F5562" w:rsidRPr="00D22C04" w:rsidTr="00DC385C">
        <w:trPr>
          <w:trHeight w:val="270"/>
        </w:trPr>
        <w:tc>
          <w:tcPr>
            <w:tcW w:w="794" w:type="dxa"/>
          </w:tcPr>
          <w:p w:rsidR="00AF5562" w:rsidRPr="00D22C04" w:rsidRDefault="00AF5562" w:rsidP="00DC38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22C04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AF5562" w:rsidRPr="00D22C04" w:rsidRDefault="00AF5562" w:rsidP="00A523BF">
            <w:pPr>
              <w:rPr>
                <w:sz w:val="20"/>
                <w:szCs w:val="20"/>
              </w:rPr>
            </w:pPr>
            <w:r w:rsidRPr="00D22C04">
              <w:rPr>
                <w:sz w:val="20"/>
                <w:szCs w:val="20"/>
              </w:rPr>
              <w:t>Способность принимать организационно-управленческие решения и оценивать их последствия (ОК-4)</w:t>
            </w:r>
          </w:p>
        </w:tc>
      </w:tr>
      <w:tr w:rsidR="00AF5562" w:rsidRPr="00D22C04" w:rsidTr="00DC385C">
        <w:trPr>
          <w:trHeight w:val="270"/>
        </w:trPr>
        <w:tc>
          <w:tcPr>
            <w:tcW w:w="794" w:type="dxa"/>
          </w:tcPr>
          <w:p w:rsidR="00AF5562" w:rsidRPr="00D22C04" w:rsidRDefault="00AF5562" w:rsidP="00DC38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AF5562" w:rsidRPr="008E26E7" w:rsidRDefault="00AF5562" w:rsidP="006036DF">
            <w:pPr>
              <w:rPr>
                <w:sz w:val="20"/>
                <w:szCs w:val="20"/>
              </w:rPr>
            </w:pPr>
            <w:r w:rsidRPr="003F39A0">
              <w:rPr>
                <w:sz w:val="20"/>
                <w:szCs w:val="20"/>
              </w:rPr>
              <w:t>Обладать навыками публичных деловых и научных коммуникаций (ОК-6)</w:t>
            </w:r>
          </w:p>
        </w:tc>
      </w:tr>
    </w:tbl>
    <w:p w:rsidR="00AF5562" w:rsidRPr="00D5658C" w:rsidRDefault="00AF5562" w:rsidP="005E3C60">
      <w:pPr>
        <w:tabs>
          <w:tab w:val="left" w:pos="1485"/>
        </w:tabs>
        <w:spacing w:before="120" w:after="120"/>
        <w:ind w:firstLine="709"/>
        <w:jc w:val="center"/>
        <w:rPr>
          <w:b/>
          <w:sz w:val="24"/>
          <w:szCs w:val="24"/>
        </w:rPr>
      </w:pPr>
      <w:r w:rsidRPr="00D5658C">
        <w:rPr>
          <w:b/>
          <w:sz w:val="24"/>
          <w:szCs w:val="24"/>
          <w:lang w:eastAsia="ru-RU"/>
        </w:rPr>
        <w:t>Трудоемкость дис</w:t>
      </w:r>
      <w:r>
        <w:rPr>
          <w:b/>
          <w:sz w:val="24"/>
          <w:szCs w:val="24"/>
          <w:lang w:eastAsia="ru-RU"/>
        </w:rPr>
        <w:t>циплины, реализуемой по учебным планам</w:t>
      </w:r>
      <w:r w:rsidRPr="00D5658C">
        <w:rPr>
          <w:b/>
          <w:sz w:val="24"/>
          <w:szCs w:val="24"/>
          <w:lang w:eastAsia="ru-RU"/>
        </w:rPr>
        <w:t xml:space="preserve"> н</w:t>
      </w:r>
      <w:r w:rsidRPr="00D5658C">
        <w:rPr>
          <w:b/>
          <w:sz w:val="24"/>
          <w:szCs w:val="24"/>
        </w:rPr>
        <w:t xml:space="preserve">аправления подготовки </w:t>
      </w:r>
      <w:r w:rsidRPr="00FC0522">
        <w:rPr>
          <w:b/>
          <w:sz w:val="24"/>
          <w:szCs w:val="24"/>
        </w:rPr>
        <w:t>080200.68 «Менеджмент»</w:t>
      </w:r>
      <w:r>
        <w:rPr>
          <w:b/>
          <w:sz w:val="24"/>
          <w:szCs w:val="24"/>
        </w:rPr>
        <w:t xml:space="preserve"> </w:t>
      </w:r>
      <w:bookmarkStart w:id="0" w:name="_GoBack"/>
      <w:bookmarkEnd w:id="0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3402"/>
      </w:tblGrid>
      <w:tr w:rsidR="00AF5562" w:rsidRPr="008E26E7" w:rsidTr="00DC385C">
        <w:tc>
          <w:tcPr>
            <w:tcW w:w="6062" w:type="dxa"/>
            <w:vMerge w:val="restart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Вид занятий</w:t>
            </w: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Форма обучения</w:t>
            </w:r>
          </w:p>
        </w:tc>
      </w:tr>
      <w:tr w:rsidR="00AF5562" w:rsidRPr="008E26E7" w:rsidTr="00DC385C">
        <w:tc>
          <w:tcPr>
            <w:tcW w:w="6062" w:type="dxa"/>
            <w:vMerge/>
          </w:tcPr>
          <w:p w:rsidR="00AF5562" w:rsidRPr="008E26E7" w:rsidRDefault="00AF5562" w:rsidP="00DC38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очная</w:t>
            </w:r>
          </w:p>
        </w:tc>
      </w:tr>
      <w:tr w:rsidR="00AF5562" w:rsidRPr="008E26E7" w:rsidTr="00DC385C">
        <w:tc>
          <w:tcPr>
            <w:tcW w:w="6062" w:type="dxa"/>
            <w:vMerge/>
          </w:tcPr>
          <w:p w:rsidR="00AF5562" w:rsidRPr="008E26E7" w:rsidRDefault="00AF5562" w:rsidP="00DC38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программа подготовки</w:t>
            </w:r>
          </w:p>
        </w:tc>
      </w:tr>
      <w:tr w:rsidR="00AF5562" w:rsidRPr="008E26E7" w:rsidTr="00DC385C">
        <w:tc>
          <w:tcPr>
            <w:tcW w:w="6062" w:type="dxa"/>
            <w:vMerge/>
          </w:tcPr>
          <w:p w:rsidR="00AF5562" w:rsidRPr="008E26E7" w:rsidRDefault="00AF5562" w:rsidP="00DC38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полная</w:t>
            </w:r>
          </w:p>
        </w:tc>
      </w:tr>
      <w:tr w:rsidR="00AF5562" w:rsidRPr="008E26E7" w:rsidTr="00DC385C">
        <w:tc>
          <w:tcPr>
            <w:tcW w:w="6062" w:type="dxa"/>
          </w:tcPr>
          <w:p w:rsidR="00AF5562" w:rsidRPr="008E26E7" w:rsidRDefault="00AF5562" w:rsidP="00DC385C">
            <w:pPr>
              <w:jc w:val="left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20</w:t>
            </w:r>
          </w:p>
        </w:tc>
      </w:tr>
      <w:tr w:rsidR="00AF5562" w:rsidRPr="008E26E7" w:rsidTr="00DC385C">
        <w:trPr>
          <w:trHeight w:val="404"/>
        </w:trPr>
        <w:tc>
          <w:tcPr>
            <w:tcW w:w="606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в том числе:</w:t>
            </w:r>
          </w:p>
          <w:p w:rsidR="00AF5562" w:rsidRPr="008E26E7" w:rsidRDefault="00AF5562" w:rsidP="00DC385C">
            <w:pPr>
              <w:jc w:val="left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1.1. Лекции</w:t>
            </w: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F5562" w:rsidRPr="008E26E7" w:rsidTr="00DC385C">
        <w:tc>
          <w:tcPr>
            <w:tcW w:w="6062" w:type="dxa"/>
          </w:tcPr>
          <w:p w:rsidR="00AF5562" w:rsidRPr="008E26E7" w:rsidRDefault="00AF5562" w:rsidP="00DC385C">
            <w:pPr>
              <w:jc w:val="left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F5562" w:rsidRPr="008E26E7" w:rsidTr="00DC385C">
        <w:tc>
          <w:tcPr>
            <w:tcW w:w="6062" w:type="dxa"/>
          </w:tcPr>
          <w:p w:rsidR="00AF5562" w:rsidRPr="008E26E7" w:rsidRDefault="00AF5562" w:rsidP="00DC385C">
            <w:pPr>
              <w:jc w:val="left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AF5562" w:rsidRPr="008E26E7" w:rsidTr="00DC385C">
        <w:tc>
          <w:tcPr>
            <w:tcW w:w="6062" w:type="dxa"/>
          </w:tcPr>
          <w:p w:rsidR="00AF5562" w:rsidRPr="008E26E7" w:rsidRDefault="00AF5562" w:rsidP="00DC385C">
            <w:pPr>
              <w:jc w:val="left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AF5562" w:rsidRPr="008E26E7" w:rsidTr="00DC385C">
        <w:tc>
          <w:tcPr>
            <w:tcW w:w="6062" w:type="dxa"/>
          </w:tcPr>
          <w:p w:rsidR="00AF5562" w:rsidRPr="008E26E7" w:rsidRDefault="00AF5562" w:rsidP="00DC385C">
            <w:pPr>
              <w:jc w:val="left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402" w:type="dxa"/>
          </w:tcPr>
          <w:p w:rsidR="00AF5562" w:rsidRPr="008E26E7" w:rsidRDefault="00AF5562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AF5562" w:rsidRPr="00D5658C" w:rsidTr="00DC385C">
        <w:tc>
          <w:tcPr>
            <w:tcW w:w="6062" w:type="dxa"/>
          </w:tcPr>
          <w:p w:rsidR="00AF5562" w:rsidRPr="00D5658C" w:rsidRDefault="00AF5562" w:rsidP="00DC385C">
            <w:pPr>
              <w:jc w:val="left"/>
              <w:rPr>
                <w:sz w:val="24"/>
                <w:szCs w:val="24"/>
              </w:rPr>
            </w:pPr>
            <w:r w:rsidRPr="008E26E7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402" w:type="dxa"/>
          </w:tcPr>
          <w:p w:rsidR="00AF5562" w:rsidRPr="00D5658C" w:rsidRDefault="00AF5562" w:rsidP="00DC3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AF5562" w:rsidRPr="00D5658C" w:rsidRDefault="00AF5562" w:rsidP="00480379">
      <w:pPr>
        <w:pStyle w:val="BodyTextIndent"/>
        <w:ind w:firstLine="0"/>
        <w:rPr>
          <w:b/>
          <w:sz w:val="24"/>
        </w:rPr>
      </w:pPr>
      <w:r w:rsidRPr="00D5658C">
        <w:rPr>
          <w:b/>
          <w:sz w:val="24"/>
        </w:rPr>
        <w:t>Формы промежуточной аттестации: зачет</w:t>
      </w:r>
    </w:p>
    <w:p w:rsidR="00AF5562" w:rsidRPr="00D5658C" w:rsidRDefault="00AF5562" w:rsidP="00480379">
      <w:pPr>
        <w:pStyle w:val="BodyTextIndent"/>
        <w:rPr>
          <w:b/>
          <w:sz w:val="24"/>
        </w:rPr>
      </w:pPr>
      <w:r w:rsidRPr="00D5658C">
        <w:rPr>
          <w:b/>
          <w:sz w:val="24"/>
        </w:rPr>
        <w:t>Перечень изучаемых тем (основных):</w:t>
      </w:r>
    </w:p>
    <w:p w:rsidR="00AF5562" w:rsidRPr="00837A25" w:rsidRDefault="00AF5562" w:rsidP="00837A25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837A25">
        <w:rPr>
          <w:bCs/>
          <w:sz w:val="24"/>
          <w:szCs w:val="24"/>
        </w:rPr>
        <w:t>Понятие и сущность процесса разработки управленческих решений</w:t>
      </w:r>
      <w:r>
        <w:rPr>
          <w:bCs/>
          <w:sz w:val="24"/>
          <w:szCs w:val="24"/>
        </w:rPr>
        <w:t>.</w:t>
      </w:r>
    </w:p>
    <w:p w:rsidR="00AF5562" w:rsidRPr="00837A25" w:rsidRDefault="00AF5562" w:rsidP="00837A25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837A25">
        <w:rPr>
          <w:bCs/>
          <w:sz w:val="24"/>
          <w:szCs w:val="24"/>
        </w:rPr>
        <w:t>Особенности разработки и принятия решений в группе</w:t>
      </w:r>
      <w:r>
        <w:rPr>
          <w:bCs/>
          <w:sz w:val="24"/>
          <w:szCs w:val="24"/>
        </w:rPr>
        <w:t>.</w:t>
      </w:r>
    </w:p>
    <w:p w:rsidR="00AF5562" w:rsidRPr="00837A25" w:rsidRDefault="00AF5562" w:rsidP="00837A25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837A25">
        <w:rPr>
          <w:bCs/>
          <w:sz w:val="24"/>
          <w:szCs w:val="24"/>
        </w:rPr>
        <w:t>Цели деятельности и решения по согласованию интересов</w:t>
      </w:r>
      <w:r>
        <w:rPr>
          <w:bCs/>
          <w:sz w:val="24"/>
          <w:szCs w:val="24"/>
        </w:rPr>
        <w:t>.</w:t>
      </w:r>
    </w:p>
    <w:p w:rsidR="00AF5562" w:rsidRPr="00837A25" w:rsidRDefault="00AF5562" w:rsidP="00837A25">
      <w:pPr>
        <w:pStyle w:val="ListParagraph"/>
        <w:numPr>
          <w:ilvl w:val="0"/>
          <w:numId w:val="18"/>
        </w:numPr>
        <w:rPr>
          <w:bCs/>
          <w:sz w:val="24"/>
          <w:szCs w:val="24"/>
        </w:rPr>
      </w:pPr>
      <w:r w:rsidRPr="00837A25">
        <w:rPr>
          <w:bCs/>
          <w:sz w:val="24"/>
          <w:szCs w:val="24"/>
        </w:rPr>
        <w:t>Разработка управленческого решения в условиях неопределённости и риска</w:t>
      </w:r>
      <w:r>
        <w:rPr>
          <w:bCs/>
          <w:sz w:val="24"/>
          <w:szCs w:val="24"/>
        </w:rPr>
        <w:t>.</w:t>
      </w:r>
    </w:p>
    <w:p w:rsidR="00AF5562" w:rsidRPr="00837A25" w:rsidRDefault="00AF5562" w:rsidP="00837A25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837A25">
        <w:rPr>
          <w:bCs/>
          <w:sz w:val="24"/>
          <w:szCs w:val="24"/>
        </w:rPr>
        <w:t>Применение моделей для принятия управленческих решений</w:t>
      </w:r>
      <w:r>
        <w:rPr>
          <w:bCs/>
          <w:sz w:val="24"/>
          <w:szCs w:val="24"/>
        </w:rPr>
        <w:t>.</w:t>
      </w:r>
    </w:p>
    <w:sectPr w:rsidR="00AF5562" w:rsidRPr="00837A25" w:rsidSect="00164086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562" w:rsidRDefault="00AF5562" w:rsidP="00164086">
      <w:r>
        <w:separator/>
      </w:r>
    </w:p>
  </w:endnote>
  <w:endnote w:type="continuationSeparator" w:id="0">
    <w:p w:rsidR="00AF5562" w:rsidRDefault="00AF5562" w:rsidP="001640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62" w:rsidRDefault="00AF5562" w:rsidP="00AE1545">
    <w:pPr>
      <w:pStyle w:val="Footer"/>
      <w:tabs>
        <w:tab w:val="clear" w:pos="4677"/>
        <w:tab w:val="clear" w:pos="9355"/>
        <w:tab w:val="left" w:pos="163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562" w:rsidRDefault="00AF5562" w:rsidP="00164086">
      <w:r>
        <w:separator/>
      </w:r>
    </w:p>
  </w:footnote>
  <w:footnote w:type="continuationSeparator" w:id="0">
    <w:p w:rsidR="00AF5562" w:rsidRDefault="00AF5562" w:rsidP="00164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62" w:rsidRDefault="00AF5562">
    <w:pPr>
      <w:pStyle w:val="Header"/>
      <w:jc w:val="center"/>
    </w:pPr>
    <w:fldSimple w:instr="PAGE   \* MERGEFORMAT">
      <w:r>
        <w:rPr>
          <w:noProof/>
        </w:rPr>
        <w:t>16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4FA9"/>
    <w:multiLevelType w:val="hybridMultilevel"/>
    <w:tmpl w:val="A164F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BF0786"/>
    <w:multiLevelType w:val="hybridMultilevel"/>
    <w:tmpl w:val="AD680792"/>
    <w:lvl w:ilvl="0" w:tplc="4CFCDC6E">
      <w:start w:val="1"/>
      <w:numFmt w:val="bullet"/>
      <w:lvlText w:val="-"/>
      <w:lvlJc w:val="left"/>
      <w:pPr>
        <w:tabs>
          <w:tab w:val="num" w:pos="1069"/>
        </w:tabs>
        <w:ind w:firstLine="70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35129D"/>
    <w:multiLevelType w:val="hybridMultilevel"/>
    <w:tmpl w:val="AE8CB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2A43683"/>
    <w:multiLevelType w:val="hybridMultilevel"/>
    <w:tmpl w:val="F49E19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5753DF7"/>
    <w:multiLevelType w:val="hybridMultilevel"/>
    <w:tmpl w:val="E222E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FE2848"/>
    <w:multiLevelType w:val="hybridMultilevel"/>
    <w:tmpl w:val="26BC5FB4"/>
    <w:lvl w:ilvl="0" w:tplc="008AFAA0">
      <w:start w:val="1"/>
      <w:numFmt w:val="decimal"/>
      <w:lvlText w:val="%1"/>
      <w:lvlJc w:val="right"/>
      <w:pPr>
        <w:ind w:left="77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7">
    <w:nsid w:val="30916855"/>
    <w:multiLevelType w:val="hybridMultilevel"/>
    <w:tmpl w:val="00D662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1707F9"/>
    <w:multiLevelType w:val="hybridMultilevel"/>
    <w:tmpl w:val="33C8F4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AF80F08"/>
    <w:multiLevelType w:val="hybridMultilevel"/>
    <w:tmpl w:val="C9B6D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D19204C"/>
    <w:multiLevelType w:val="hybridMultilevel"/>
    <w:tmpl w:val="5E067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72A59BB"/>
    <w:multiLevelType w:val="hybridMultilevel"/>
    <w:tmpl w:val="509E5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F012F5F"/>
    <w:multiLevelType w:val="hybridMultilevel"/>
    <w:tmpl w:val="13C4B65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4DE01F4"/>
    <w:multiLevelType w:val="hybridMultilevel"/>
    <w:tmpl w:val="2CB0A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FD40119"/>
    <w:multiLevelType w:val="hybridMultilevel"/>
    <w:tmpl w:val="0540C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0846352"/>
    <w:multiLevelType w:val="hybridMultilevel"/>
    <w:tmpl w:val="3B1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4A72577"/>
    <w:multiLevelType w:val="hybridMultilevel"/>
    <w:tmpl w:val="E618B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4B5507B"/>
    <w:multiLevelType w:val="hybridMultilevel"/>
    <w:tmpl w:val="8E585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4F60484"/>
    <w:multiLevelType w:val="hybridMultilevel"/>
    <w:tmpl w:val="D3E22D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7F27202"/>
    <w:multiLevelType w:val="hybridMultilevel"/>
    <w:tmpl w:val="4566DE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D691120"/>
    <w:multiLevelType w:val="hybridMultilevel"/>
    <w:tmpl w:val="552624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085776E"/>
    <w:multiLevelType w:val="hybridMultilevel"/>
    <w:tmpl w:val="3530E0D8"/>
    <w:lvl w:ilvl="0" w:tplc="7CE492DE">
      <w:start w:val="1"/>
      <w:numFmt w:val="decimal"/>
      <w:lvlText w:val="%1"/>
      <w:lvlJc w:val="left"/>
      <w:pPr>
        <w:tabs>
          <w:tab w:val="num" w:pos="1069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4B102FA"/>
    <w:multiLevelType w:val="hybridMultilevel"/>
    <w:tmpl w:val="C4800F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4FE768B"/>
    <w:multiLevelType w:val="hybridMultilevel"/>
    <w:tmpl w:val="2DAC6E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5797A84"/>
    <w:multiLevelType w:val="hybridMultilevel"/>
    <w:tmpl w:val="12548E2A"/>
    <w:lvl w:ilvl="0" w:tplc="F9C477F6">
      <w:start w:val="1"/>
      <w:numFmt w:val="decimal"/>
      <w:lvlText w:val="%1."/>
      <w:lvlJc w:val="left"/>
      <w:pPr>
        <w:tabs>
          <w:tab w:val="num" w:pos="1069"/>
        </w:tabs>
        <w:ind w:firstLine="709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6D93649"/>
    <w:multiLevelType w:val="hybridMultilevel"/>
    <w:tmpl w:val="7A0EF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8052602"/>
    <w:multiLevelType w:val="multilevel"/>
    <w:tmpl w:val="CA26B076"/>
    <w:lvl w:ilvl="0">
      <w:start w:val="1"/>
      <w:numFmt w:val="decimal"/>
      <w:pStyle w:val="Heading3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8">
    <w:nsid w:val="7D42312E"/>
    <w:multiLevelType w:val="hybridMultilevel"/>
    <w:tmpl w:val="52341F7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9">
    <w:nsid w:val="7FB16D42"/>
    <w:multiLevelType w:val="hybridMultilevel"/>
    <w:tmpl w:val="87565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7"/>
  </w:num>
  <w:num w:numId="3">
    <w:abstractNumId w:val="27"/>
    <w:lvlOverride w:ilvl="0">
      <w:startOverride w:val="3"/>
    </w:lvlOverride>
  </w:num>
  <w:num w:numId="4">
    <w:abstractNumId w:val="13"/>
  </w:num>
  <w:num w:numId="5">
    <w:abstractNumId w:val="20"/>
  </w:num>
  <w:num w:numId="6">
    <w:abstractNumId w:val="15"/>
  </w:num>
  <w:num w:numId="7">
    <w:abstractNumId w:val="3"/>
  </w:num>
  <w:num w:numId="8">
    <w:abstractNumId w:val="29"/>
  </w:num>
  <w:num w:numId="9">
    <w:abstractNumId w:val="24"/>
  </w:num>
  <w:num w:numId="10">
    <w:abstractNumId w:val="8"/>
  </w:num>
  <w:num w:numId="11">
    <w:abstractNumId w:val="14"/>
  </w:num>
  <w:num w:numId="12">
    <w:abstractNumId w:val="4"/>
  </w:num>
  <w:num w:numId="13">
    <w:abstractNumId w:val="22"/>
  </w:num>
  <w:num w:numId="14">
    <w:abstractNumId w:val="18"/>
  </w:num>
  <w:num w:numId="15">
    <w:abstractNumId w:val="9"/>
  </w:num>
  <w:num w:numId="16">
    <w:abstractNumId w:val="5"/>
  </w:num>
  <w:num w:numId="17">
    <w:abstractNumId w:val="21"/>
  </w:num>
  <w:num w:numId="18">
    <w:abstractNumId w:val="7"/>
  </w:num>
  <w:num w:numId="19">
    <w:abstractNumId w:val="2"/>
  </w:num>
  <w:num w:numId="20">
    <w:abstractNumId w:val="27"/>
  </w:num>
  <w:num w:numId="21">
    <w:abstractNumId w:val="27"/>
  </w:num>
  <w:num w:numId="22">
    <w:abstractNumId w:val="27"/>
  </w:num>
  <w:num w:numId="23">
    <w:abstractNumId w:val="10"/>
  </w:num>
  <w:num w:numId="24">
    <w:abstractNumId w:val="11"/>
  </w:num>
  <w:num w:numId="25">
    <w:abstractNumId w:val="16"/>
  </w:num>
  <w:num w:numId="26">
    <w:abstractNumId w:val="19"/>
  </w:num>
  <w:num w:numId="27">
    <w:abstractNumId w:val="23"/>
  </w:num>
  <w:num w:numId="28">
    <w:abstractNumId w:val="0"/>
  </w:num>
  <w:num w:numId="29">
    <w:abstractNumId w:val="17"/>
  </w:num>
  <w:num w:numId="30">
    <w:abstractNumId w:val="6"/>
  </w:num>
  <w:num w:numId="31">
    <w:abstractNumId w:val="12"/>
  </w:num>
  <w:num w:numId="32">
    <w:abstractNumId w:val="25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</w:num>
  <w:num w:numId="35">
    <w:abstractNumId w:val="27"/>
  </w:num>
  <w:num w:numId="36">
    <w:abstractNumId w:val="27"/>
  </w:num>
  <w:num w:numId="37">
    <w:abstractNumId w:val="27"/>
  </w:num>
  <w:num w:numId="38">
    <w:abstractNumId w:val="27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0379"/>
    <w:rsid w:val="000178D1"/>
    <w:rsid w:val="000215C1"/>
    <w:rsid w:val="00024BA3"/>
    <w:rsid w:val="00040E62"/>
    <w:rsid w:val="00043312"/>
    <w:rsid w:val="00057E85"/>
    <w:rsid w:val="00064615"/>
    <w:rsid w:val="0006676F"/>
    <w:rsid w:val="00071028"/>
    <w:rsid w:val="000746F1"/>
    <w:rsid w:val="00097214"/>
    <w:rsid w:val="000A42E4"/>
    <w:rsid w:val="000B4801"/>
    <w:rsid w:val="000D18B6"/>
    <w:rsid w:val="000E12C6"/>
    <w:rsid w:val="000E66C0"/>
    <w:rsid w:val="000F0E2C"/>
    <w:rsid w:val="00117B45"/>
    <w:rsid w:val="001422BE"/>
    <w:rsid w:val="0014386C"/>
    <w:rsid w:val="00147E9B"/>
    <w:rsid w:val="00153937"/>
    <w:rsid w:val="001620A3"/>
    <w:rsid w:val="00164086"/>
    <w:rsid w:val="00170C2A"/>
    <w:rsid w:val="0018447F"/>
    <w:rsid w:val="00196FF9"/>
    <w:rsid w:val="001A56C6"/>
    <w:rsid w:val="001B308C"/>
    <w:rsid w:val="001C221C"/>
    <w:rsid w:val="001C2B93"/>
    <w:rsid w:val="001C534A"/>
    <w:rsid w:val="001C7D51"/>
    <w:rsid w:val="001D7C9A"/>
    <w:rsid w:val="001E1BDE"/>
    <w:rsid w:val="0022219F"/>
    <w:rsid w:val="00232095"/>
    <w:rsid w:val="00240986"/>
    <w:rsid w:val="00243D0A"/>
    <w:rsid w:val="002716DD"/>
    <w:rsid w:val="00273377"/>
    <w:rsid w:val="002876B9"/>
    <w:rsid w:val="002A0755"/>
    <w:rsid w:val="002B27ED"/>
    <w:rsid w:val="002B6B04"/>
    <w:rsid w:val="002D71D7"/>
    <w:rsid w:val="002E0132"/>
    <w:rsid w:val="00302ED7"/>
    <w:rsid w:val="00320BA2"/>
    <w:rsid w:val="003215A3"/>
    <w:rsid w:val="00335DC3"/>
    <w:rsid w:val="00341075"/>
    <w:rsid w:val="00342A8A"/>
    <w:rsid w:val="0036651A"/>
    <w:rsid w:val="00366F09"/>
    <w:rsid w:val="00371545"/>
    <w:rsid w:val="00373B87"/>
    <w:rsid w:val="00374F92"/>
    <w:rsid w:val="00386B0B"/>
    <w:rsid w:val="00390299"/>
    <w:rsid w:val="00391164"/>
    <w:rsid w:val="0039636A"/>
    <w:rsid w:val="003A3944"/>
    <w:rsid w:val="003A5BD4"/>
    <w:rsid w:val="003C04EC"/>
    <w:rsid w:val="003E0828"/>
    <w:rsid w:val="003E1E58"/>
    <w:rsid w:val="003E3078"/>
    <w:rsid w:val="003F2B78"/>
    <w:rsid w:val="003F39A0"/>
    <w:rsid w:val="003F3B0D"/>
    <w:rsid w:val="00403A75"/>
    <w:rsid w:val="00405F74"/>
    <w:rsid w:val="00414A76"/>
    <w:rsid w:val="0042708E"/>
    <w:rsid w:val="0043693A"/>
    <w:rsid w:val="00444B5E"/>
    <w:rsid w:val="00452ADD"/>
    <w:rsid w:val="0045705B"/>
    <w:rsid w:val="00460BE6"/>
    <w:rsid w:val="00465FE4"/>
    <w:rsid w:val="00480379"/>
    <w:rsid w:val="0048427F"/>
    <w:rsid w:val="004B2231"/>
    <w:rsid w:val="004B30D8"/>
    <w:rsid w:val="004B5072"/>
    <w:rsid w:val="004B7024"/>
    <w:rsid w:val="004C089A"/>
    <w:rsid w:val="004C4BBB"/>
    <w:rsid w:val="004C4D3D"/>
    <w:rsid w:val="004C5EDF"/>
    <w:rsid w:val="004E58B7"/>
    <w:rsid w:val="004F385B"/>
    <w:rsid w:val="00500306"/>
    <w:rsid w:val="00506B43"/>
    <w:rsid w:val="00514E57"/>
    <w:rsid w:val="005161D2"/>
    <w:rsid w:val="005165F1"/>
    <w:rsid w:val="005273C5"/>
    <w:rsid w:val="0053008E"/>
    <w:rsid w:val="00537AC5"/>
    <w:rsid w:val="00546899"/>
    <w:rsid w:val="00550D40"/>
    <w:rsid w:val="005602B0"/>
    <w:rsid w:val="00576BA8"/>
    <w:rsid w:val="00580950"/>
    <w:rsid w:val="005A33D4"/>
    <w:rsid w:val="005A7927"/>
    <w:rsid w:val="005C2378"/>
    <w:rsid w:val="005C50ED"/>
    <w:rsid w:val="005D38C1"/>
    <w:rsid w:val="005E3C60"/>
    <w:rsid w:val="005E44D3"/>
    <w:rsid w:val="005E5290"/>
    <w:rsid w:val="005F43AA"/>
    <w:rsid w:val="006036DF"/>
    <w:rsid w:val="006040C5"/>
    <w:rsid w:val="00626257"/>
    <w:rsid w:val="00635641"/>
    <w:rsid w:val="00637D55"/>
    <w:rsid w:val="00641975"/>
    <w:rsid w:val="00651A9F"/>
    <w:rsid w:val="00654C83"/>
    <w:rsid w:val="0066427C"/>
    <w:rsid w:val="0067192E"/>
    <w:rsid w:val="00671A06"/>
    <w:rsid w:val="00675A1B"/>
    <w:rsid w:val="00676C6B"/>
    <w:rsid w:val="006858AA"/>
    <w:rsid w:val="00691E35"/>
    <w:rsid w:val="00694550"/>
    <w:rsid w:val="006C251B"/>
    <w:rsid w:val="006C3AF3"/>
    <w:rsid w:val="006D46CB"/>
    <w:rsid w:val="006E726C"/>
    <w:rsid w:val="006F28FC"/>
    <w:rsid w:val="006F7727"/>
    <w:rsid w:val="00703C30"/>
    <w:rsid w:val="00704AC2"/>
    <w:rsid w:val="00710C7D"/>
    <w:rsid w:val="00711AA1"/>
    <w:rsid w:val="007121A5"/>
    <w:rsid w:val="007150F4"/>
    <w:rsid w:val="00715138"/>
    <w:rsid w:val="0074207D"/>
    <w:rsid w:val="007641DE"/>
    <w:rsid w:val="00765E1E"/>
    <w:rsid w:val="0077330F"/>
    <w:rsid w:val="00783DEA"/>
    <w:rsid w:val="00786DBC"/>
    <w:rsid w:val="00790A10"/>
    <w:rsid w:val="007A03B0"/>
    <w:rsid w:val="007A468C"/>
    <w:rsid w:val="007D138D"/>
    <w:rsid w:val="007E4FEE"/>
    <w:rsid w:val="007F3D1B"/>
    <w:rsid w:val="007F4601"/>
    <w:rsid w:val="007F56CC"/>
    <w:rsid w:val="008058FF"/>
    <w:rsid w:val="00805B70"/>
    <w:rsid w:val="00824811"/>
    <w:rsid w:val="00824F18"/>
    <w:rsid w:val="008310C8"/>
    <w:rsid w:val="00837A25"/>
    <w:rsid w:val="00843DEC"/>
    <w:rsid w:val="00855124"/>
    <w:rsid w:val="00855177"/>
    <w:rsid w:val="008701D4"/>
    <w:rsid w:val="0087140E"/>
    <w:rsid w:val="00875E31"/>
    <w:rsid w:val="008770D8"/>
    <w:rsid w:val="00890B30"/>
    <w:rsid w:val="008938E3"/>
    <w:rsid w:val="008967B0"/>
    <w:rsid w:val="008A2619"/>
    <w:rsid w:val="008A5986"/>
    <w:rsid w:val="008B1BEE"/>
    <w:rsid w:val="008D069C"/>
    <w:rsid w:val="008D16CC"/>
    <w:rsid w:val="008D3506"/>
    <w:rsid w:val="008D7B13"/>
    <w:rsid w:val="008E26E7"/>
    <w:rsid w:val="008E6403"/>
    <w:rsid w:val="008F7658"/>
    <w:rsid w:val="0090572E"/>
    <w:rsid w:val="009110DC"/>
    <w:rsid w:val="009369A8"/>
    <w:rsid w:val="00942951"/>
    <w:rsid w:val="00943F2C"/>
    <w:rsid w:val="009562C2"/>
    <w:rsid w:val="00961A20"/>
    <w:rsid w:val="009834DD"/>
    <w:rsid w:val="00984D61"/>
    <w:rsid w:val="00991A05"/>
    <w:rsid w:val="0099383C"/>
    <w:rsid w:val="009A0F59"/>
    <w:rsid w:val="009A78E9"/>
    <w:rsid w:val="009B298C"/>
    <w:rsid w:val="009B3FB1"/>
    <w:rsid w:val="009B3FCE"/>
    <w:rsid w:val="009B6EDB"/>
    <w:rsid w:val="009C02CD"/>
    <w:rsid w:val="009D3413"/>
    <w:rsid w:val="009E2E3B"/>
    <w:rsid w:val="009E3287"/>
    <w:rsid w:val="009E636E"/>
    <w:rsid w:val="009E72E0"/>
    <w:rsid w:val="009F5B13"/>
    <w:rsid w:val="00A0354F"/>
    <w:rsid w:val="00A1080E"/>
    <w:rsid w:val="00A10CA3"/>
    <w:rsid w:val="00A11B63"/>
    <w:rsid w:val="00A11D05"/>
    <w:rsid w:val="00A22A98"/>
    <w:rsid w:val="00A303FB"/>
    <w:rsid w:val="00A523BF"/>
    <w:rsid w:val="00A64334"/>
    <w:rsid w:val="00A6480E"/>
    <w:rsid w:val="00A77C3B"/>
    <w:rsid w:val="00A80763"/>
    <w:rsid w:val="00A82174"/>
    <w:rsid w:val="00A858CA"/>
    <w:rsid w:val="00A977B2"/>
    <w:rsid w:val="00AA0683"/>
    <w:rsid w:val="00AB5226"/>
    <w:rsid w:val="00AB6384"/>
    <w:rsid w:val="00AD0917"/>
    <w:rsid w:val="00AE1545"/>
    <w:rsid w:val="00AE5E50"/>
    <w:rsid w:val="00AE63EC"/>
    <w:rsid w:val="00AF0FEE"/>
    <w:rsid w:val="00AF5562"/>
    <w:rsid w:val="00B11308"/>
    <w:rsid w:val="00B11842"/>
    <w:rsid w:val="00B12EE8"/>
    <w:rsid w:val="00B25587"/>
    <w:rsid w:val="00B33B64"/>
    <w:rsid w:val="00B34231"/>
    <w:rsid w:val="00B34A2A"/>
    <w:rsid w:val="00B44128"/>
    <w:rsid w:val="00B44538"/>
    <w:rsid w:val="00B473E3"/>
    <w:rsid w:val="00B519F4"/>
    <w:rsid w:val="00B64177"/>
    <w:rsid w:val="00B64BC6"/>
    <w:rsid w:val="00B7220E"/>
    <w:rsid w:val="00B74187"/>
    <w:rsid w:val="00B76901"/>
    <w:rsid w:val="00B80923"/>
    <w:rsid w:val="00B835DB"/>
    <w:rsid w:val="00B850C2"/>
    <w:rsid w:val="00B930AA"/>
    <w:rsid w:val="00B931A2"/>
    <w:rsid w:val="00B93C6C"/>
    <w:rsid w:val="00B9616E"/>
    <w:rsid w:val="00BA525E"/>
    <w:rsid w:val="00BA5E6B"/>
    <w:rsid w:val="00BB30FC"/>
    <w:rsid w:val="00BC6C85"/>
    <w:rsid w:val="00BD2F88"/>
    <w:rsid w:val="00BD4536"/>
    <w:rsid w:val="00BE04FB"/>
    <w:rsid w:val="00BE29EE"/>
    <w:rsid w:val="00C11CAE"/>
    <w:rsid w:val="00C2354C"/>
    <w:rsid w:val="00C450EF"/>
    <w:rsid w:val="00C514CD"/>
    <w:rsid w:val="00C6311D"/>
    <w:rsid w:val="00C677E3"/>
    <w:rsid w:val="00C7054F"/>
    <w:rsid w:val="00C807BF"/>
    <w:rsid w:val="00C84578"/>
    <w:rsid w:val="00C91D2D"/>
    <w:rsid w:val="00C91EC4"/>
    <w:rsid w:val="00C926A4"/>
    <w:rsid w:val="00CA5C25"/>
    <w:rsid w:val="00CA6454"/>
    <w:rsid w:val="00CB0452"/>
    <w:rsid w:val="00CC4B05"/>
    <w:rsid w:val="00CD52F5"/>
    <w:rsid w:val="00CD5C48"/>
    <w:rsid w:val="00CE7322"/>
    <w:rsid w:val="00CF3DB3"/>
    <w:rsid w:val="00CF4475"/>
    <w:rsid w:val="00D00101"/>
    <w:rsid w:val="00D05480"/>
    <w:rsid w:val="00D229F6"/>
    <w:rsid w:val="00D22C04"/>
    <w:rsid w:val="00D30982"/>
    <w:rsid w:val="00D31241"/>
    <w:rsid w:val="00D4716F"/>
    <w:rsid w:val="00D5658C"/>
    <w:rsid w:val="00D66E02"/>
    <w:rsid w:val="00D74C77"/>
    <w:rsid w:val="00D832C8"/>
    <w:rsid w:val="00D87FAD"/>
    <w:rsid w:val="00DB187F"/>
    <w:rsid w:val="00DB3765"/>
    <w:rsid w:val="00DB58C4"/>
    <w:rsid w:val="00DC385C"/>
    <w:rsid w:val="00DC3B18"/>
    <w:rsid w:val="00DD0620"/>
    <w:rsid w:val="00E03AF0"/>
    <w:rsid w:val="00E04FA0"/>
    <w:rsid w:val="00E04FCF"/>
    <w:rsid w:val="00E073A7"/>
    <w:rsid w:val="00E178F8"/>
    <w:rsid w:val="00E17CB1"/>
    <w:rsid w:val="00E21CD6"/>
    <w:rsid w:val="00E301A4"/>
    <w:rsid w:val="00E336B1"/>
    <w:rsid w:val="00E43A88"/>
    <w:rsid w:val="00E518B6"/>
    <w:rsid w:val="00E52079"/>
    <w:rsid w:val="00E62C7B"/>
    <w:rsid w:val="00E65DF1"/>
    <w:rsid w:val="00E764ED"/>
    <w:rsid w:val="00E969AD"/>
    <w:rsid w:val="00E9797C"/>
    <w:rsid w:val="00EA1629"/>
    <w:rsid w:val="00EA34F2"/>
    <w:rsid w:val="00EB7AE2"/>
    <w:rsid w:val="00EC0CB9"/>
    <w:rsid w:val="00EC7395"/>
    <w:rsid w:val="00ED1FB4"/>
    <w:rsid w:val="00ED6809"/>
    <w:rsid w:val="00EE1EC4"/>
    <w:rsid w:val="00EE4E78"/>
    <w:rsid w:val="00EF7CD3"/>
    <w:rsid w:val="00F02553"/>
    <w:rsid w:val="00F05D4F"/>
    <w:rsid w:val="00F24CF8"/>
    <w:rsid w:val="00F31206"/>
    <w:rsid w:val="00F81CAC"/>
    <w:rsid w:val="00F81D02"/>
    <w:rsid w:val="00F82C01"/>
    <w:rsid w:val="00F85C12"/>
    <w:rsid w:val="00FA4AE8"/>
    <w:rsid w:val="00FA607F"/>
    <w:rsid w:val="00FA642E"/>
    <w:rsid w:val="00FB4B36"/>
    <w:rsid w:val="00FC0522"/>
    <w:rsid w:val="00FC39C0"/>
    <w:rsid w:val="00FD3565"/>
    <w:rsid w:val="00FF121B"/>
    <w:rsid w:val="00FF2E8A"/>
    <w:rsid w:val="00FF3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379"/>
    <w:pPr>
      <w:jc w:val="both"/>
    </w:pPr>
    <w:rPr>
      <w:rFonts w:ascii="Times New Roman" w:hAnsi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037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037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80379"/>
    <w:pPr>
      <w:keepNext/>
      <w:numPr>
        <w:numId w:val="2"/>
      </w:numPr>
      <w:tabs>
        <w:tab w:val="left" w:pos="540"/>
      </w:tabs>
      <w:spacing w:before="120" w:after="120"/>
      <w:jc w:val="center"/>
      <w:outlineLvl w:val="2"/>
    </w:pPr>
    <w:rPr>
      <w:rFonts w:eastAsia="Times New Roman"/>
      <w:b/>
      <w:iCs/>
      <w:szCs w:val="24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0379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8037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8037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80379"/>
    <w:rPr>
      <w:rFonts w:ascii="Times New Roman" w:hAnsi="Times New Roman" w:cs="Times New Roman"/>
      <w:b/>
      <w:iCs/>
      <w:sz w:val="24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80379"/>
    <w:rPr>
      <w:rFonts w:ascii="Cambria" w:hAnsi="Cambria" w:cs="Times New Roman"/>
      <w:i/>
      <w:iCs/>
      <w:color w:val="243F60"/>
      <w:sz w:val="28"/>
    </w:rPr>
  </w:style>
  <w:style w:type="paragraph" w:styleId="ListParagraph">
    <w:name w:val="List Paragraph"/>
    <w:basedOn w:val="Normal"/>
    <w:uiPriority w:val="99"/>
    <w:qFormat/>
    <w:rsid w:val="00480379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480379"/>
    <w:pPr>
      <w:ind w:firstLine="709"/>
    </w:pPr>
    <w:rPr>
      <w:rFonts w:eastAsia="Times New Roman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803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список с точками"/>
    <w:basedOn w:val="Normal"/>
    <w:uiPriority w:val="99"/>
    <w:rsid w:val="00480379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/>
      <w:sz w:val="24"/>
      <w:szCs w:val="24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80379"/>
    <w:rPr>
      <w:rFonts w:ascii="Times New Roman" w:hAnsi="Times New Roman" w:cs="Times New Roman"/>
      <w:sz w:val="20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480379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E00E2A"/>
    <w:rPr>
      <w:rFonts w:ascii="Times New Roman" w:hAnsi="Times New Roman"/>
      <w:sz w:val="20"/>
      <w:szCs w:val="20"/>
      <w:lang w:eastAsia="en-US"/>
    </w:rPr>
  </w:style>
  <w:style w:type="character" w:customStyle="1" w:styleId="1">
    <w:name w:val="Текст сноски Знак1"/>
    <w:basedOn w:val="DefaultParagraphFont"/>
    <w:uiPriority w:val="99"/>
    <w:semiHidden/>
    <w:rsid w:val="0048037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16408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64086"/>
    <w:rPr>
      <w:rFonts w:ascii="Times New Roman" w:eastAsia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rsid w:val="0016408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64086"/>
    <w:rPr>
      <w:rFonts w:ascii="Times New Roman" w:eastAsia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C91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EC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226</Words>
  <Characters>1289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«Управленческие решения»</dc:title>
  <dc:subject/>
  <dc:creator>Шмаенкова</dc:creator>
  <cp:keywords/>
  <dc:description/>
  <cp:lastModifiedBy>ппппп</cp:lastModifiedBy>
  <cp:revision>2</cp:revision>
  <cp:lastPrinted>2014-03-16T10:20:00Z</cp:lastPrinted>
  <dcterms:created xsi:type="dcterms:W3CDTF">2015-04-12T13:54:00Z</dcterms:created>
  <dcterms:modified xsi:type="dcterms:W3CDTF">2015-04-12T13:54:00Z</dcterms:modified>
</cp:coreProperties>
</file>